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7442A" w14:textId="77777777" w:rsidR="001A0640" w:rsidRPr="00AE280F" w:rsidRDefault="001A0640" w:rsidP="0097306B">
      <w:pPr>
        <w:spacing w:line="360" w:lineRule="auto"/>
        <w:jc w:val="center"/>
        <w:rPr>
          <w:rFonts w:ascii="Arial" w:hAnsi="Arial" w:cs="Arial"/>
          <w:b/>
        </w:rPr>
      </w:pPr>
    </w:p>
    <w:p w14:paraId="7FBECBE8" w14:textId="77777777" w:rsidR="009A0CA4" w:rsidRPr="00AE280F" w:rsidRDefault="009A0CA4" w:rsidP="009A0CA4">
      <w:pPr>
        <w:shd w:val="clear" w:color="auto" w:fill="FFFFFF" w:themeFill="background1"/>
        <w:jc w:val="center"/>
        <w:rPr>
          <w:rFonts w:ascii="Arial" w:hAnsi="Arial" w:cs="Arial"/>
          <w:b/>
        </w:rPr>
      </w:pPr>
    </w:p>
    <w:p w14:paraId="55A17C84" w14:textId="77777777" w:rsidR="009A0CA4" w:rsidRPr="00AE280F" w:rsidRDefault="009A0CA4" w:rsidP="009A0CA4">
      <w:pPr>
        <w:shd w:val="clear" w:color="auto" w:fill="FFFFFF" w:themeFill="background1"/>
        <w:jc w:val="center"/>
        <w:rPr>
          <w:rFonts w:ascii="Arial" w:hAnsi="Arial" w:cs="Arial"/>
          <w:b/>
        </w:rPr>
      </w:pPr>
      <w:r w:rsidRPr="00AE280F">
        <w:rPr>
          <w:rFonts w:ascii="Arial" w:hAnsi="Arial" w:cs="Arial"/>
          <w:b/>
        </w:rPr>
        <w:t>TERMO DE AUTORIZAÇÃO DE USO DE IMAGEM</w:t>
      </w:r>
    </w:p>
    <w:p w14:paraId="2F32A9E6" w14:textId="77777777" w:rsidR="009A0CA4" w:rsidRPr="00AE280F" w:rsidRDefault="009A0CA4" w:rsidP="009A0CA4">
      <w:pPr>
        <w:jc w:val="center"/>
        <w:rPr>
          <w:rFonts w:ascii="Arial" w:hAnsi="Arial" w:cs="Arial"/>
          <w:sz w:val="20"/>
          <w:szCs w:val="20"/>
        </w:rPr>
      </w:pPr>
    </w:p>
    <w:p w14:paraId="45AC9D25" w14:textId="77777777" w:rsidR="009A0CA4" w:rsidRPr="00AE280F" w:rsidRDefault="009A0CA4" w:rsidP="009A0CA4">
      <w:pPr>
        <w:rPr>
          <w:rFonts w:ascii="Arial" w:hAnsi="Arial" w:cs="Arial"/>
        </w:rPr>
      </w:pPr>
    </w:p>
    <w:p w14:paraId="0A155DF3" w14:textId="77777777" w:rsidR="009A0CA4" w:rsidRPr="00AE280F" w:rsidRDefault="009A0CA4" w:rsidP="009A0CA4">
      <w:pPr>
        <w:rPr>
          <w:rFonts w:ascii="Arial" w:hAnsi="Arial" w:cs="Arial"/>
        </w:rPr>
      </w:pPr>
    </w:p>
    <w:p w14:paraId="70C1EE05" w14:textId="77777777" w:rsidR="009A0CA4" w:rsidRPr="00AE280F" w:rsidRDefault="009A0CA4" w:rsidP="00604DF1">
      <w:pPr>
        <w:jc w:val="center"/>
        <w:rPr>
          <w:rFonts w:ascii="Arial" w:hAnsi="Arial" w:cs="Arial"/>
          <w:b/>
        </w:rPr>
      </w:pPr>
      <w:r w:rsidRPr="00AE280F">
        <w:rPr>
          <w:rFonts w:ascii="Arial" w:hAnsi="Arial" w:cs="Arial"/>
          <w:b/>
        </w:rPr>
        <w:t>DECLARAÇÃO</w:t>
      </w:r>
    </w:p>
    <w:p w14:paraId="5AD51F3D" w14:textId="77777777" w:rsidR="009A0CA4" w:rsidRPr="00AE280F" w:rsidRDefault="009A0CA4" w:rsidP="00604DF1">
      <w:pPr>
        <w:jc w:val="both"/>
        <w:rPr>
          <w:rFonts w:ascii="Arial" w:hAnsi="Arial" w:cs="Arial"/>
        </w:rPr>
      </w:pPr>
    </w:p>
    <w:p w14:paraId="3D1C56E1" w14:textId="77777777" w:rsidR="009A0CA4" w:rsidRPr="00AE280F" w:rsidRDefault="009A0CA4" w:rsidP="00604DF1">
      <w:pPr>
        <w:tabs>
          <w:tab w:val="left" w:pos="709"/>
          <w:tab w:val="left" w:pos="851"/>
        </w:tabs>
        <w:spacing w:line="360" w:lineRule="auto"/>
        <w:jc w:val="both"/>
        <w:rPr>
          <w:rFonts w:ascii="Arial" w:hAnsi="Arial" w:cs="Arial"/>
        </w:rPr>
      </w:pPr>
    </w:p>
    <w:p w14:paraId="033DC8EA" w14:textId="77777777" w:rsidR="009A0CA4" w:rsidRPr="00AE280F" w:rsidRDefault="009A0CA4" w:rsidP="00604DF1">
      <w:pPr>
        <w:tabs>
          <w:tab w:val="left" w:pos="709"/>
          <w:tab w:val="left" w:pos="851"/>
        </w:tabs>
        <w:spacing w:line="360" w:lineRule="auto"/>
        <w:jc w:val="both"/>
        <w:rPr>
          <w:rFonts w:ascii="Arial" w:hAnsi="Arial" w:cs="Arial"/>
        </w:rPr>
      </w:pPr>
      <w:r w:rsidRPr="00AE280F">
        <w:rPr>
          <w:rFonts w:ascii="Arial" w:hAnsi="Arial" w:cs="Arial"/>
        </w:rPr>
        <w:tab/>
      </w:r>
      <w:r w:rsidRPr="00AE280F">
        <w:rPr>
          <w:rFonts w:ascii="Arial" w:hAnsi="Arial" w:cs="Arial"/>
        </w:rPr>
        <w:tab/>
        <w:t xml:space="preserve">Eu, </w:t>
      </w:r>
      <w:sdt>
        <w:sdtPr>
          <w:rPr>
            <w:rFonts w:ascii="Arial" w:hAnsi="Arial" w:cs="Arial"/>
          </w:rPr>
          <w:id w:val="-1791509727"/>
          <w:placeholder>
            <w:docPart w:val="36C30B7A0F55B54EBC3F8F409474F2E3"/>
          </w:placeholder>
          <w:showingPlcHdr/>
          <w:text/>
        </w:sdtPr>
        <w:sdtEndPr/>
        <w:sdtContent>
          <w:r w:rsidR="0097072C" w:rsidRPr="00AE280F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 w:rsidRPr="00AE280F">
        <w:rPr>
          <w:rFonts w:ascii="Arial" w:hAnsi="Arial" w:cs="Arial"/>
        </w:rPr>
        <w:t>, inscrito no CPF sob o nº</w:t>
      </w:r>
      <w:r w:rsidR="00AE280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29604800"/>
          <w:placeholder>
            <w:docPart w:val="36C30B7A0F55B54EBC3F8F409474F2E3"/>
          </w:placeholder>
          <w:showingPlcHdr/>
          <w:text/>
        </w:sdtPr>
        <w:sdtEndPr/>
        <w:sdtContent>
          <w:r w:rsidR="0097072C" w:rsidRPr="00AE280F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 w:rsidRPr="00AE280F">
        <w:rPr>
          <w:rFonts w:ascii="Arial" w:hAnsi="Arial" w:cs="Arial"/>
        </w:rPr>
        <w:t>, estudante do Curso de Nutrição, número de matrícula</w:t>
      </w:r>
      <w:r w:rsidR="00AE280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618906390"/>
          <w:placeholder>
            <w:docPart w:val="36C30B7A0F55B54EBC3F8F409474F2E3"/>
          </w:placeholder>
          <w:showingPlcHdr/>
          <w:text/>
        </w:sdtPr>
        <w:sdtEndPr/>
        <w:sdtContent>
          <w:r w:rsidR="0097072C" w:rsidRPr="00AE280F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 w:rsidRPr="00AE280F">
        <w:rPr>
          <w:rFonts w:ascii="Arial" w:hAnsi="Arial" w:cs="Arial"/>
        </w:rPr>
        <w:t>, declaro estar ciente de que a apresentação de meu trabalho de conclusão de curso será realizada de forma virtual (por webconferência), conforme previsto na Resolução nº24/2020 do Conselho Superior da Universidade Federal de Juiz de Fora.</w:t>
      </w:r>
    </w:p>
    <w:p w14:paraId="74515DF2" w14:textId="77777777" w:rsidR="009A0CA4" w:rsidRPr="00AE280F" w:rsidRDefault="009A0CA4" w:rsidP="00604DF1">
      <w:pPr>
        <w:tabs>
          <w:tab w:val="left" w:pos="709"/>
          <w:tab w:val="left" w:pos="851"/>
        </w:tabs>
        <w:spacing w:line="360" w:lineRule="auto"/>
        <w:jc w:val="both"/>
        <w:rPr>
          <w:rFonts w:ascii="Arial" w:hAnsi="Arial" w:cs="Arial"/>
        </w:rPr>
      </w:pPr>
      <w:r w:rsidRPr="00AE280F">
        <w:rPr>
          <w:rFonts w:ascii="Arial" w:hAnsi="Arial" w:cs="Arial"/>
        </w:rPr>
        <w:tab/>
      </w:r>
      <w:r w:rsidRPr="00AE280F">
        <w:rPr>
          <w:rFonts w:ascii="Arial" w:hAnsi="Arial" w:cs="Arial"/>
        </w:rPr>
        <w:tab/>
        <w:t>Autorizo a Comissão Coordenadora do Trabalho de Conclusão de Curso do Curso de Nutrição UFJF/GV a providenciar todos os trâmites necessários para a referida realização.</w:t>
      </w:r>
    </w:p>
    <w:p w14:paraId="708DFBCF" w14:textId="77777777" w:rsidR="009A0CA4" w:rsidRPr="00AE280F" w:rsidRDefault="009A0CA4" w:rsidP="00604DF1">
      <w:pPr>
        <w:tabs>
          <w:tab w:val="left" w:pos="709"/>
          <w:tab w:val="left" w:pos="851"/>
        </w:tabs>
        <w:spacing w:line="360" w:lineRule="auto"/>
        <w:jc w:val="both"/>
        <w:rPr>
          <w:rFonts w:ascii="Arial" w:hAnsi="Arial" w:cs="Arial"/>
        </w:rPr>
      </w:pPr>
      <w:r w:rsidRPr="00AE280F">
        <w:rPr>
          <w:rFonts w:ascii="Arial" w:hAnsi="Arial" w:cs="Arial"/>
        </w:rPr>
        <w:tab/>
      </w:r>
      <w:r w:rsidRPr="00AE280F">
        <w:rPr>
          <w:rFonts w:ascii="Arial" w:hAnsi="Arial" w:cs="Arial"/>
        </w:rPr>
        <w:tab/>
        <w:t>Por ser esta a expressão da verdade, firmo a presente.</w:t>
      </w:r>
    </w:p>
    <w:p w14:paraId="12021E87" w14:textId="77777777" w:rsidR="009A0CA4" w:rsidRPr="00AE280F" w:rsidRDefault="009A0CA4" w:rsidP="00604DF1">
      <w:pPr>
        <w:spacing w:line="360" w:lineRule="auto"/>
        <w:jc w:val="both"/>
        <w:rPr>
          <w:rFonts w:ascii="Arial" w:hAnsi="Arial" w:cs="Arial"/>
        </w:rPr>
      </w:pPr>
    </w:p>
    <w:p w14:paraId="7659CAED" w14:textId="77777777" w:rsidR="009A0CA4" w:rsidRPr="00AE280F" w:rsidRDefault="009A0CA4" w:rsidP="009A0CA4">
      <w:pPr>
        <w:jc w:val="both"/>
        <w:rPr>
          <w:rFonts w:ascii="Arial" w:hAnsi="Arial" w:cs="Arial"/>
        </w:rPr>
      </w:pPr>
    </w:p>
    <w:p w14:paraId="6DCAD48A" w14:textId="77777777" w:rsidR="009A0CA4" w:rsidRPr="00AE280F" w:rsidRDefault="009A0CA4" w:rsidP="009A0CA4">
      <w:pPr>
        <w:jc w:val="center"/>
        <w:rPr>
          <w:rFonts w:ascii="Arial" w:hAnsi="Arial" w:cs="Arial"/>
        </w:rPr>
      </w:pPr>
    </w:p>
    <w:p w14:paraId="1948A873" w14:textId="77777777" w:rsidR="009A0CA4" w:rsidRPr="00AE280F" w:rsidRDefault="009A0CA4" w:rsidP="009A0CA4">
      <w:pPr>
        <w:jc w:val="center"/>
        <w:rPr>
          <w:rFonts w:ascii="Arial" w:hAnsi="Arial" w:cs="Arial"/>
        </w:rPr>
      </w:pPr>
    </w:p>
    <w:p w14:paraId="1372F010" w14:textId="77777777" w:rsidR="009A0CA4" w:rsidRPr="00AE280F" w:rsidRDefault="009A0CA4" w:rsidP="009A0CA4">
      <w:pPr>
        <w:jc w:val="center"/>
        <w:rPr>
          <w:rFonts w:ascii="Arial" w:hAnsi="Arial" w:cs="Arial"/>
        </w:rPr>
      </w:pPr>
      <w:r w:rsidRPr="00AE280F">
        <w:rPr>
          <w:rFonts w:ascii="Arial" w:hAnsi="Arial" w:cs="Arial"/>
        </w:rPr>
        <w:t>______________________________________</w:t>
      </w:r>
    </w:p>
    <w:p w14:paraId="3B7056B3" w14:textId="77777777" w:rsidR="009A0CA4" w:rsidRPr="00AE280F" w:rsidRDefault="009A0CA4" w:rsidP="009A0CA4">
      <w:pPr>
        <w:jc w:val="center"/>
        <w:rPr>
          <w:rFonts w:ascii="Arial" w:hAnsi="Arial" w:cs="Arial"/>
        </w:rPr>
      </w:pPr>
      <w:r w:rsidRPr="00AE280F">
        <w:rPr>
          <w:rFonts w:ascii="Arial" w:hAnsi="Arial" w:cs="Arial"/>
        </w:rPr>
        <w:t>Declarante</w:t>
      </w:r>
    </w:p>
    <w:p w14:paraId="5FBAF667" w14:textId="77777777" w:rsidR="00144FC0" w:rsidRPr="00AE280F" w:rsidRDefault="00144FC0">
      <w:pPr>
        <w:rPr>
          <w:rFonts w:ascii="Arial" w:hAnsi="Arial" w:cs="Arial"/>
        </w:rPr>
      </w:pPr>
    </w:p>
    <w:p w14:paraId="228BC468" w14:textId="77777777" w:rsidR="00604DF1" w:rsidRPr="00AE280F" w:rsidRDefault="00604DF1" w:rsidP="00604DF1">
      <w:pPr>
        <w:shd w:val="clear" w:color="auto" w:fill="FFFFFF" w:themeFill="background1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66FA8E57" w14:textId="77777777" w:rsidR="00604DF1" w:rsidRPr="00AE280F" w:rsidRDefault="00604DF1" w:rsidP="00604DF1">
      <w:pPr>
        <w:shd w:val="clear" w:color="auto" w:fill="FFFFFF" w:themeFill="background1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3533812A" w14:textId="77777777" w:rsidR="00604DF1" w:rsidRPr="00AE280F" w:rsidRDefault="00604DF1" w:rsidP="00604DF1">
      <w:pPr>
        <w:shd w:val="clear" w:color="auto" w:fill="FFFFFF" w:themeFill="background1"/>
        <w:jc w:val="right"/>
        <w:rPr>
          <w:rFonts w:ascii="Arial" w:eastAsia="Times New Roman" w:hAnsi="Arial" w:cs="Arial"/>
          <w:color w:val="000000"/>
          <w:lang w:eastAsia="pt-BR"/>
        </w:rPr>
      </w:pPr>
      <w:r w:rsidRPr="00AE280F">
        <w:rPr>
          <w:rFonts w:ascii="Arial" w:eastAsia="Times New Roman" w:hAnsi="Arial" w:cs="Arial"/>
          <w:color w:val="000000"/>
          <w:lang w:eastAsia="pt-BR"/>
        </w:rPr>
        <w:t xml:space="preserve">Governador Valadares, </w:t>
      </w:r>
      <w:sdt>
        <w:sdtPr>
          <w:rPr>
            <w:rFonts w:ascii="Arial" w:eastAsia="Times New Roman" w:hAnsi="Arial" w:cs="Arial"/>
            <w:color w:val="000000"/>
            <w:lang w:eastAsia="pt-BR"/>
          </w:rPr>
          <w:id w:val="1161969619"/>
          <w:placeholder>
            <w:docPart w:val="E6E2BE1DAB1C024D8326096C6CCF3A93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97072C" w:rsidRPr="00AE280F">
            <w:rPr>
              <w:rStyle w:val="TextodoEspaoReservado"/>
              <w:rFonts w:ascii="Arial" w:hAnsi="Arial" w:cs="Arial"/>
            </w:rPr>
            <w:t>Clique ou toque aqui para inserir uma data.</w:t>
          </w:r>
        </w:sdtContent>
      </w:sdt>
    </w:p>
    <w:p w14:paraId="13EEEEC5" w14:textId="77777777" w:rsidR="00D03056" w:rsidRPr="00AE280F" w:rsidRDefault="00D03056">
      <w:pPr>
        <w:rPr>
          <w:rFonts w:ascii="Arial" w:hAnsi="Arial" w:cs="Arial"/>
        </w:rPr>
      </w:pPr>
    </w:p>
    <w:sectPr w:rsidR="00D03056" w:rsidRPr="00AE280F" w:rsidSect="0097306B">
      <w:headerReference w:type="default" r:id="rId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9D44A" w14:textId="77777777" w:rsidR="0059687D" w:rsidRDefault="0059687D" w:rsidP="00144FC0">
      <w:r>
        <w:separator/>
      </w:r>
    </w:p>
  </w:endnote>
  <w:endnote w:type="continuationSeparator" w:id="0">
    <w:p w14:paraId="25E4CA4C" w14:textId="77777777" w:rsidR="0059687D" w:rsidRDefault="0059687D" w:rsidP="0014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AAC1F" w14:textId="77777777" w:rsidR="0059687D" w:rsidRDefault="0059687D" w:rsidP="00144FC0">
      <w:r>
        <w:separator/>
      </w:r>
    </w:p>
  </w:footnote>
  <w:footnote w:type="continuationSeparator" w:id="0">
    <w:p w14:paraId="072DF9C7" w14:textId="77777777" w:rsidR="0059687D" w:rsidRDefault="0059687D" w:rsidP="00144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0203A" w14:textId="77777777" w:rsidR="00144FC0" w:rsidRDefault="001A0640" w:rsidP="00144FC0">
    <w:pPr>
      <w:pStyle w:val="Cabealho"/>
      <w:tabs>
        <w:tab w:val="clear" w:pos="4252"/>
        <w:tab w:val="clear" w:pos="8504"/>
        <w:tab w:val="left" w:pos="7260"/>
      </w:tabs>
      <w:ind w:left="-993" w:right="-852"/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478448" wp14:editId="14AA8CE9">
              <wp:simplePos x="0" y="0"/>
              <wp:positionH relativeFrom="column">
                <wp:posOffset>4911090</wp:posOffset>
              </wp:positionH>
              <wp:positionV relativeFrom="paragraph">
                <wp:posOffset>-106680</wp:posOffset>
              </wp:positionV>
              <wp:extent cx="1435100" cy="92710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0" cy="927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63ABD0" w14:textId="77777777" w:rsidR="00144FC0" w:rsidRDefault="00144F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315104" wp14:editId="1AFDF281">
                                <wp:extent cx="1165332" cy="768350"/>
                                <wp:effectExtent l="0" t="0" r="3175" b="0"/>
                                <wp:docPr id="13" name="Imagem 8" descr="Logotipo, nome da empresa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m 8" descr="Logotipo, nome da empresa&#10;&#10;Descrição gerad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/>
                                        <a:srcRect l="5239" t="7907" r="6145" b="407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182147" cy="779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478448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386.7pt;margin-top:-8.4pt;width:113pt;height: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" filled="f" stroked="f" strokeweight=".5pt">
              <v:textbox>
                <w:txbxContent>
                  <w:p w14:paraId="6863ABD0" w14:textId="77777777" w:rsidR="00144FC0" w:rsidRDefault="00144FC0">
                    <w:r>
                      <w:rPr>
                        <w:noProof/>
                      </w:rPr>
                      <w:drawing>
                        <wp:inline distT="0" distB="0" distL="0" distR="0" wp14:anchorId="4C315104" wp14:editId="1AFDF281">
                          <wp:extent cx="1165332" cy="768350"/>
                          <wp:effectExtent l="0" t="0" r="3175" b="0"/>
                          <wp:docPr id="13" name="Imagem 8" descr="Logotipo, nome da empresa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m 8" descr="Logotipo, nome da empresa&#10;&#10;Descrição gerad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"/>
                                  <a:srcRect l="5239" t="7907" r="6145" b="407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182147" cy="779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EC7672" wp14:editId="2388EF46">
              <wp:simplePos x="0" y="0"/>
              <wp:positionH relativeFrom="column">
                <wp:posOffset>123190</wp:posOffset>
              </wp:positionH>
              <wp:positionV relativeFrom="paragraph">
                <wp:posOffset>163830</wp:posOffset>
              </wp:positionV>
              <wp:extent cx="1866900" cy="56134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561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E73513" w14:textId="77777777" w:rsidR="00144FC0" w:rsidRDefault="00144FC0">
                          <w:r w:rsidRPr="00061CCF">
                            <w:rPr>
                              <w:noProof/>
                              <w:sz w:val="14"/>
                            </w:rPr>
                            <w:drawing>
                              <wp:inline distT="0" distB="0" distL="0" distR="0" wp14:anchorId="1B4CEF7F" wp14:editId="718C8A30">
                                <wp:extent cx="1673525" cy="510835"/>
                                <wp:effectExtent l="0" t="0" r="0" b="0"/>
                                <wp:docPr id="12" name="Imagem 12" descr="Logotipo&#10;&#10;Descrição gerada automa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D1682381-C5D5-9649-87C2-26747309D9A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Imagem 1" descr="Logotipo&#10;&#10;Descrição gerada automa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1682381-C5D5-9649-87C2-26747309D9A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6304" cy="5299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EC7672" id="Caixa de Texto 3" o:spid="_x0000_s1027" type="#_x0000_t202" style="position:absolute;left:0;text-align:left;margin-left:9.7pt;margin-top:12.9pt;width:147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" filled="f" stroked="f" strokeweight=".5pt">
              <v:textbox>
                <w:txbxContent>
                  <w:p w14:paraId="28E73513" w14:textId="77777777" w:rsidR="00144FC0" w:rsidRDefault="00144FC0">
                    <w:r w:rsidRPr="00061CCF">
                      <w:rPr>
                        <w:noProof/>
                        <w:sz w:val="14"/>
                      </w:rPr>
                      <w:drawing>
                        <wp:inline distT="0" distB="0" distL="0" distR="0" wp14:anchorId="1B4CEF7F" wp14:editId="718C8A30">
                          <wp:extent cx="1673525" cy="510835"/>
                          <wp:effectExtent l="0" t="0" r="0" b="0"/>
                          <wp:docPr id="12" name="Imagem 12" descr="Logotipo&#10;&#10;Descrição gerada automa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D1682381-C5D5-9649-87C2-26747309D9A3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Imagem 1" descr="Logotipo&#10;&#10;Descrição gerada automaticamente">
                                    <a:extLst>
                                      <a:ext uri="{FF2B5EF4-FFF2-40B4-BE49-F238E27FC236}">
                                        <a16:creationId xmlns:a16="http://schemas.microsoft.com/office/drawing/2014/main" id="{D1682381-C5D5-9649-87C2-26747309D9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36304" cy="5299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7306B"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500DA5" wp14:editId="35285C24">
              <wp:simplePos x="0" y="0"/>
              <wp:positionH relativeFrom="margin">
                <wp:posOffset>1586865</wp:posOffset>
              </wp:positionH>
              <wp:positionV relativeFrom="paragraph">
                <wp:posOffset>81915</wp:posOffset>
              </wp:positionV>
              <wp:extent cx="3479800" cy="594995"/>
              <wp:effectExtent l="0" t="0" r="0" b="0"/>
              <wp:wrapNone/>
              <wp:docPr id="2" name="CaixaDe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0" cy="594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17DFC" w14:textId="77777777" w:rsidR="00144FC0" w:rsidRPr="0097306B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Universidade Federal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e Juiz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e Fora</w:t>
                          </w:r>
                        </w:p>
                        <w:p w14:paraId="6EAAE770" w14:textId="77777777" w:rsidR="00144FC0" w:rsidRPr="0097306B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1A0640">
                            <w:rPr>
                              <w:rFonts w:ascii="Arial" w:hAnsi="Arial" w:cs="Arial"/>
                              <w:b/>
                              <w:iCs/>
                              <w:color w:val="000000"/>
                              <w:kern w:val="24"/>
                            </w:rPr>
                            <w:t xml:space="preserve">Campus </w:t>
                          </w:r>
                          <w:r w:rsidRPr="001A0640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G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overnador Valadares</w:t>
                          </w:r>
                        </w:p>
                        <w:p w14:paraId="2D7DAB0D" w14:textId="77777777" w:rsidR="00144FC0" w:rsidRPr="00061CCF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/>
                              <w:kern w:val="24"/>
                            </w:rPr>
                          </w:pP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Departamento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e Nutrição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500DA5" id="CaixaDeTexto 8" o:spid="_x0000_s1028" type="#_x0000_t202" style="position:absolute;left:0;text-align:left;margin-left:124.95pt;margin-top:6.45pt;width:274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" filled="f" stroked="f">
              <v:textbox>
                <w:txbxContent>
                  <w:p w14:paraId="1DE17DFC" w14:textId="77777777" w:rsidR="00144FC0" w:rsidRPr="0097306B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Universidade Federal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e Juiz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e Fora</w:t>
                    </w:r>
                  </w:p>
                  <w:p w14:paraId="6EAAE770" w14:textId="77777777" w:rsidR="00144FC0" w:rsidRPr="0097306B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A0640">
                      <w:rPr>
                        <w:rFonts w:ascii="Arial" w:hAnsi="Arial" w:cs="Arial"/>
                        <w:b/>
                        <w:iCs/>
                        <w:color w:val="000000"/>
                        <w:kern w:val="24"/>
                      </w:rPr>
                      <w:t xml:space="preserve">Campus </w:t>
                    </w:r>
                    <w:r w:rsidRPr="001A0640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G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overnador Valadares</w:t>
                    </w:r>
                  </w:p>
                  <w:p w14:paraId="2D7DAB0D" w14:textId="77777777" w:rsidR="00144FC0" w:rsidRPr="00061CCF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0000"/>
                        <w:kern w:val="24"/>
                      </w:rPr>
                    </w:pP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Departamento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e Nutrição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44FC0">
      <w:t xml:space="preserve">                                                                                                  </w:t>
    </w:r>
  </w:p>
  <w:p w14:paraId="04C12E83" w14:textId="77777777" w:rsidR="00144FC0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0221F81D" w14:textId="77777777" w:rsidR="00144FC0" w:rsidRPr="00F520BC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6C381D91" w14:textId="77777777" w:rsidR="00144FC0" w:rsidRDefault="00144FC0">
    <w:pPr>
      <w:pStyle w:val="Cabealho"/>
    </w:pPr>
  </w:p>
  <w:p w14:paraId="3FD323E3" w14:textId="77777777" w:rsidR="00144FC0" w:rsidRDefault="00144FC0">
    <w:pPr>
      <w:pStyle w:val="Cabealho"/>
    </w:pPr>
  </w:p>
  <w:p w14:paraId="22148EB6" w14:textId="77777777" w:rsidR="00144FC0" w:rsidRDefault="00144FC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0zYjsGnvdoNcnpPNY633+lKOwbRO89407j7dvlvVTbbdZYVZQqiCkLYdcpcPiZnreGGpS2N+CHB1iSYrS9lSHw==" w:salt="SpDkDiCMyhLRWopXWfX0m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87D"/>
    <w:rsid w:val="00144FC0"/>
    <w:rsid w:val="001A0640"/>
    <w:rsid w:val="002F6461"/>
    <w:rsid w:val="0059687D"/>
    <w:rsid w:val="00604DF1"/>
    <w:rsid w:val="0097072C"/>
    <w:rsid w:val="0097306B"/>
    <w:rsid w:val="009A0CA4"/>
    <w:rsid w:val="009F47C5"/>
    <w:rsid w:val="00AE280F"/>
    <w:rsid w:val="00B352B1"/>
    <w:rsid w:val="00B45E42"/>
    <w:rsid w:val="00B81FB6"/>
    <w:rsid w:val="00BA0F40"/>
    <w:rsid w:val="00BD6902"/>
    <w:rsid w:val="00D0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307AB"/>
  <w15:chartTrackingRefBased/>
  <w15:docId w15:val="{38DE0719-0E47-9F4A-9B2B-AFFE9E794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4FC0"/>
  </w:style>
  <w:style w:type="paragraph" w:styleId="Rodap">
    <w:name w:val="footer"/>
    <w:basedOn w:val="Normal"/>
    <w:link w:val="Rodap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4FC0"/>
  </w:style>
  <w:style w:type="paragraph" w:styleId="NormalWeb">
    <w:name w:val="Normal (Web)"/>
    <w:basedOn w:val="Normal"/>
    <w:uiPriority w:val="99"/>
    <w:unhideWhenUsed/>
    <w:rsid w:val="00144F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fault">
    <w:name w:val="Default"/>
    <w:rsid w:val="00144FC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comgrade">
    <w:name w:val="Table Grid"/>
    <w:basedOn w:val="Tabelanormal"/>
    <w:uiPriority w:val="59"/>
    <w:rsid w:val="002F64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707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gelica/Downloads/TERMO%20AUTORIZAC&#807;A&#771;O%20DO%20USO%20DE%20IMAGEM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C30B7A0F55B54EBC3F8F409474F2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48DB87-9870-454F-B273-5EC7292B3CEE}"/>
      </w:docPartPr>
      <w:docPartBody>
        <w:p w:rsidR="00000000" w:rsidRDefault="00201044">
          <w:pPr>
            <w:pStyle w:val="36C30B7A0F55B54EBC3F8F409474F2E3"/>
          </w:pPr>
          <w:r w:rsidRPr="00355A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E2BE1DAB1C024D8326096C6CCF3A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0465F6-DA3B-E040-AC8B-D09296D5F30F}"/>
      </w:docPartPr>
      <w:docPartBody>
        <w:p w:rsidR="00000000" w:rsidRDefault="00201044">
          <w:pPr>
            <w:pStyle w:val="E6E2BE1DAB1C024D8326096C6CCF3A93"/>
          </w:pPr>
          <w:r w:rsidRPr="00355ABA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customStyle="1" w:styleId="36C30B7A0F55B54EBC3F8F409474F2E3">
    <w:name w:val="36C30B7A0F55B54EBC3F8F409474F2E3"/>
  </w:style>
  <w:style w:type="paragraph" w:customStyle="1" w:styleId="E6E2BE1DAB1C024D8326096C6CCF3A93">
    <w:name w:val="E6E2BE1DAB1C024D8326096C6CCF3A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TERMO AUTORIZAÇÃO DO USO DE IMAGEM (1).dotx</Template>
  <TotalTime>0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2022-03-14T12:41:00Z</dcterms:created>
  <dcterms:modified xsi:type="dcterms:W3CDTF">2022-03-14T12:41:00Z</dcterms:modified>
</cp:coreProperties>
</file>