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DD051" w14:textId="77777777" w:rsidR="001A0640" w:rsidRDefault="001A0640" w:rsidP="0097306B">
      <w:pPr>
        <w:spacing w:line="360" w:lineRule="auto"/>
        <w:jc w:val="center"/>
        <w:rPr>
          <w:rFonts w:ascii="Arial" w:hAnsi="Arial" w:cs="Arial"/>
          <w:b/>
        </w:rPr>
      </w:pPr>
    </w:p>
    <w:p w14:paraId="3ACD97FB" w14:textId="77777777" w:rsidR="00B352B1" w:rsidRDefault="00B352B1" w:rsidP="00B352B1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DE DEFESA DO TRABALHO DE CONCLUSÃO DE CURSO</w:t>
      </w:r>
    </w:p>
    <w:p w14:paraId="7C4C48E1" w14:textId="77777777" w:rsidR="00B352B1" w:rsidRPr="00A90789" w:rsidRDefault="00B352B1" w:rsidP="00B352B1">
      <w:pPr>
        <w:jc w:val="center"/>
        <w:rPr>
          <w:rFonts w:ascii="Arial" w:hAnsi="Arial" w:cs="Arial"/>
          <w:b/>
          <w:color w:val="000000"/>
        </w:rPr>
      </w:pPr>
    </w:p>
    <w:p w14:paraId="1594D1A2" w14:textId="77777777" w:rsidR="00B352B1" w:rsidRDefault="00B352B1" w:rsidP="00B352B1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093AEAED" w14:textId="77777777" w:rsidR="00B352B1" w:rsidRPr="000D19C1" w:rsidRDefault="00B352B1" w:rsidP="00B352B1">
      <w:pPr>
        <w:spacing w:line="360" w:lineRule="auto"/>
        <w:jc w:val="both"/>
        <w:rPr>
          <w:rFonts w:ascii="Arial" w:hAnsi="Arial" w:cs="Arial"/>
          <w:b/>
        </w:rPr>
      </w:pPr>
      <w:r w:rsidRPr="00446B37">
        <w:rPr>
          <w:rFonts w:ascii="Arial" w:hAnsi="Arial" w:cs="Arial"/>
          <w:color w:val="000000"/>
        </w:rPr>
        <w:t xml:space="preserve">Eu, </w:t>
      </w:r>
      <w:sdt>
        <w:sdtPr>
          <w:rPr>
            <w:rFonts w:ascii="Arial" w:hAnsi="Arial" w:cs="Arial"/>
            <w:color w:val="000000"/>
          </w:rPr>
          <w:id w:val="-1227840327"/>
          <w:placeholder>
            <w:docPart w:val="163003EB9EEE0148B7E6A8B812CF16D0"/>
          </w:placeholder>
          <w:showingPlcHdr/>
          <w:text/>
        </w:sdtPr>
        <w:sdtEndPr/>
        <w:sdtContent>
          <w:r w:rsidR="002604E7" w:rsidRPr="002604E7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  <w:r>
        <w:rPr>
          <w:rFonts w:ascii="Arial" w:hAnsi="Arial" w:cs="Arial"/>
          <w:color w:val="000000"/>
        </w:rPr>
        <w:t xml:space="preserve">, </w:t>
      </w:r>
      <w:sdt>
        <w:sdtPr>
          <w:rPr>
            <w:rFonts w:ascii="Arial" w:hAnsi="Arial" w:cs="Arial"/>
            <w:color w:val="000000"/>
          </w:rPr>
          <w:id w:val="-1416471433"/>
          <w:placeholder>
            <w:docPart w:val="36BB83C512522A4DB3313285327C7E6C"/>
          </w:placeholder>
          <w:showingPlcHdr/>
          <w:dropDownList>
            <w:listItem w:value="Escolher um item."/>
            <w:listItem w:displayText="orientador" w:value="orientador"/>
            <w:listItem w:displayText="orientadora" w:value="orientadora"/>
          </w:dropDownList>
        </w:sdtPr>
        <w:sdtEndPr/>
        <w:sdtContent>
          <w:r w:rsidR="002604E7" w:rsidRPr="002604E7">
            <w:rPr>
              <w:rStyle w:val="TextodoEspaoReservado"/>
              <w:rFonts w:ascii="Arial" w:hAnsi="Arial" w:cs="Arial"/>
            </w:rPr>
            <w:t>Escolher um item.</w:t>
          </w:r>
        </w:sdtContent>
      </w:sdt>
      <w:r w:rsidR="002604E7">
        <w:rPr>
          <w:rFonts w:ascii="Arial" w:hAnsi="Arial" w:cs="Arial"/>
          <w:color w:val="000000"/>
        </w:rPr>
        <w:t xml:space="preserve"> </w:t>
      </w:r>
      <w:r w:rsidRPr="00446B37">
        <w:rPr>
          <w:rFonts w:ascii="Arial" w:hAnsi="Arial" w:cs="Arial"/>
          <w:color w:val="000000"/>
        </w:rPr>
        <w:t xml:space="preserve">do Trabalho de Conclusão de Curso intitulado </w:t>
      </w:r>
      <w:sdt>
        <w:sdtPr>
          <w:rPr>
            <w:rFonts w:ascii="Arial" w:hAnsi="Arial" w:cs="Arial"/>
            <w:color w:val="000000"/>
          </w:rPr>
          <w:id w:val="-1601863557"/>
          <w:placeholder>
            <w:docPart w:val="163003EB9EEE0148B7E6A8B812CF16D0"/>
          </w:placeholder>
          <w:showingPlcHdr/>
          <w:text/>
        </w:sdtPr>
        <w:sdtEndPr/>
        <w:sdtContent>
          <w:r w:rsidR="002604E7" w:rsidRPr="002604E7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  <w:r w:rsidRPr="00E63BF8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tendo como </w:t>
      </w:r>
      <w:sdt>
        <w:sdtPr>
          <w:rPr>
            <w:rFonts w:ascii="Arial" w:hAnsi="Arial" w:cs="Arial"/>
            <w:color w:val="000000"/>
          </w:rPr>
          <w:id w:val="1547565579"/>
          <w:placeholder>
            <w:docPart w:val="36BB83C512522A4DB3313285327C7E6C"/>
          </w:placeholder>
          <w:showingPlcHdr/>
          <w:dropDownList>
            <w:listItem w:value="Escolher um item."/>
            <w:listItem w:displayText="orientando" w:value="orientando"/>
            <w:listItem w:displayText="orientanda" w:value="orientanda"/>
          </w:dropDownList>
        </w:sdtPr>
        <w:sdtEndPr/>
        <w:sdtContent>
          <w:r w:rsidR="002604E7" w:rsidRPr="002604E7">
            <w:rPr>
              <w:rStyle w:val="TextodoEspaoReservado"/>
              <w:rFonts w:ascii="Arial" w:hAnsi="Arial" w:cs="Arial"/>
            </w:rPr>
            <w:t>Escolher um item.</w:t>
          </w:r>
        </w:sdtContent>
      </w:sdt>
      <w:r w:rsidR="002604E7">
        <w:rPr>
          <w:rFonts w:ascii="Arial" w:hAnsi="Arial" w:cs="Arial"/>
          <w:color w:val="000000"/>
        </w:rPr>
        <w:t xml:space="preserve"> </w:t>
      </w:r>
      <w:sdt>
        <w:sdtPr>
          <w:rPr>
            <w:rFonts w:ascii="Arial" w:hAnsi="Arial" w:cs="Arial"/>
            <w:color w:val="FF0000"/>
          </w:rPr>
          <w:id w:val="804353361"/>
          <w:placeholder>
            <w:docPart w:val="163003EB9EEE0148B7E6A8B812CF16D0"/>
          </w:placeholder>
          <w:showingPlcHdr/>
          <w:text/>
        </w:sdtPr>
        <w:sdtEndPr/>
        <w:sdtContent>
          <w:r w:rsidR="002604E7" w:rsidRPr="002604E7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  <w:r>
        <w:rPr>
          <w:rFonts w:ascii="Arial" w:hAnsi="Arial" w:cs="Arial"/>
        </w:rPr>
        <w:t>,</w:t>
      </w:r>
      <w:r w:rsidRPr="000D19C1">
        <w:rPr>
          <w:rFonts w:ascii="Arial" w:hAnsi="Arial" w:cs="Arial"/>
        </w:rPr>
        <w:t xml:space="preserve"> solicito a apreciação da Comissão Coordenadora do </w:t>
      </w:r>
      <w:r>
        <w:rPr>
          <w:rFonts w:ascii="Arial" w:hAnsi="Arial" w:cs="Arial"/>
        </w:rPr>
        <w:t>Trabalho de Conclusão</w:t>
      </w:r>
      <w:r w:rsidRPr="000D19C1">
        <w:rPr>
          <w:rFonts w:ascii="Arial" w:hAnsi="Arial" w:cs="Arial"/>
        </w:rPr>
        <w:t xml:space="preserve"> do Curso de Nutrição, quanto a composição da seguinte Banca Examinadora:</w:t>
      </w:r>
    </w:p>
    <w:p w14:paraId="34534CFB" w14:textId="77777777" w:rsidR="00B352B1" w:rsidRPr="00A90789" w:rsidRDefault="00B352B1" w:rsidP="00B352B1">
      <w:pPr>
        <w:jc w:val="both"/>
        <w:rPr>
          <w:rFonts w:ascii="Arial" w:hAnsi="Arial" w:cs="Arial"/>
          <w:b/>
        </w:rPr>
      </w:pPr>
    </w:p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1631"/>
        <w:gridCol w:w="5722"/>
        <w:gridCol w:w="3097"/>
      </w:tblGrid>
      <w:tr w:rsidR="00B352B1" w:rsidRPr="00B352B1" w14:paraId="4D0A5947" w14:textId="77777777" w:rsidTr="002604E7">
        <w:trPr>
          <w:jc w:val="center"/>
        </w:trPr>
        <w:tc>
          <w:tcPr>
            <w:tcW w:w="780" w:type="pct"/>
            <w:vAlign w:val="center"/>
          </w:tcPr>
          <w:p w14:paraId="7ABD0C93" w14:textId="77777777" w:rsidR="00B352B1" w:rsidRPr="00B352B1" w:rsidRDefault="00B352B1" w:rsidP="002604E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B352B1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Membro da banca</w:t>
            </w:r>
          </w:p>
        </w:tc>
        <w:tc>
          <w:tcPr>
            <w:tcW w:w="2738" w:type="pct"/>
            <w:vAlign w:val="center"/>
          </w:tcPr>
          <w:p w14:paraId="419869F9" w14:textId="77777777" w:rsidR="00B352B1" w:rsidRPr="00B352B1" w:rsidRDefault="00B352B1" w:rsidP="002604E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B352B1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1483" w:type="pct"/>
            <w:vAlign w:val="center"/>
          </w:tcPr>
          <w:p w14:paraId="0F2657FE" w14:textId="77777777" w:rsidR="00B352B1" w:rsidRPr="00B352B1" w:rsidRDefault="00B352B1" w:rsidP="002604E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B352B1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Departamento/Instituição de Ensino</w:t>
            </w:r>
          </w:p>
        </w:tc>
      </w:tr>
      <w:tr w:rsidR="00B352B1" w:rsidRPr="00A90789" w14:paraId="060D7F97" w14:textId="77777777" w:rsidTr="002604E7">
        <w:trPr>
          <w:trHeight w:val="510"/>
          <w:jc w:val="center"/>
        </w:trPr>
        <w:tc>
          <w:tcPr>
            <w:tcW w:w="780" w:type="pct"/>
            <w:vAlign w:val="center"/>
          </w:tcPr>
          <w:p w14:paraId="210FE6DD" w14:textId="77777777" w:rsidR="00B352B1" w:rsidRPr="00B352B1" w:rsidRDefault="00B352B1" w:rsidP="002604E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B352B1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1</w:t>
            </w:r>
          </w:p>
        </w:tc>
        <w:sdt>
          <w:sdtPr>
            <w:rPr>
              <w:rFonts w:ascii="Arial" w:hAnsi="Arial" w:cs="Arial"/>
              <w:bCs/>
              <w:noProof/>
              <w:lang w:eastAsia="pt-BR"/>
            </w:rPr>
            <w:id w:val="-1423944298"/>
            <w:placeholder>
              <w:docPart w:val="163003EB9EEE0148B7E6A8B812CF16D0"/>
            </w:placeholder>
            <w:showingPlcHdr/>
            <w:text/>
          </w:sdtPr>
          <w:sdtEndPr/>
          <w:sdtContent>
            <w:tc>
              <w:tcPr>
                <w:tcW w:w="2738" w:type="pct"/>
                <w:vAlign w:val="center"/>
              </w:tcPr>
              <w:p w14:paraId="7A187F9A" w14:textId="77777777" w:rsidR="00B352B1" w:rsidRPr="0071161F" w:rsidRDefault="0071161F" w:rsidP="002604E7">
                <w:pPr>
                  <w:contextualSpacing/>
                  <w:rPr>
                    <w:rFonts w:ascii="Arial" w:hAnsi="Arial" w:cs="Arial"/>
                    <w:bCs/>
                    <w:noProof/>
                    <w:sz w:val="24"/>
                    <w:szCs w:val="24"/>
                    <w:lang w:eastAsia="pt-BR"/>
                  </w:rPr>
                </w:pPr>
                <w:r w:rsidRPr="0071161F">
                  <w:rPr>
                    <w:rStyle w:val="TextodoEspaoReservado"/>
                    <w:rFonts w:ascii="Arial" w:hAnsi="Arial" w:cs="Arial"/>
                    <w:bCs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="Arial" w:hAnsi="Arial" w:cs="Arial"/>
              <w:bCs/>
              <w:noProof/>
              <w:lang w:eastAsia="pt-BR"/>
            </w:rPr>
            <w:id w:val="-1750030608"/>
            <w:placeholder>
              <w:docPart w:val="EF4A62202C9B174BB2203FC62743CF14"/>
            </w:placeholder>
            <w:showingPlcHdr/>
            <w:text/>
          </w:sdtPr>
          <w:sdtEndPr/>
          <w:sdtContent>
            <w:tc>
              <w:tcPr>
                <w:tcW w:w="1483" w:type="pct"/>
                <w:vAlign w:val="center"/>
              </w:tcPr>
              <w:p w14:paraId="18E4368D" w14:textId="77777777" w:rsidR="00B352B1" w:rsidRPr="0071161F" w:rsidRDefault="0071161F" w:rsidP="002604E7">
                <w:pPr>
                  <w:contextualSpacing/>
                  <w:rPr>
                    <w:rFonts w:ascii="Arial" w:hAnsi="Arial" w:cs="Arial"/>
                    <w:bCs/>
                    <w:sz w:val="24"/>
                    <w:szCs w:val="24"/>
                  </w:rPr>
                </w:pPr>
                <w:r w:rsidRPr="0071161F">
                  <w:rPr>
                    <w:rStyle w:val="TextodoEspaoReservado"/>
                    <w:rFonts w:ascii="Arial" w:hAnsi="Arial" w:cs="Arial"/>
                    <w:bCs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B352B1" w:rsidRPr="00A90789" w14:paraId="6665AB4D" w14:textId="77777777" w:rsidTr="002604E7">
        <w:trPr>
          <w:trHeight w:val="510"/>
          <w:jc w:val="center"/>
        </w:trPr>
        <w:tc>
          <w:tcPr>
            <w:tcW w:w="780" w:type="pct"/>
            <w:vAlign w:val="center"/>
          </w:tcPr>
          <w:p w14:paraId="4EE47874" w14:textId="77777777" w:rsidR="00B352B1" w:rsidRPr="00B352B1" w:rsidRDefault="00B352B1" w:rsidP="002604E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B352B1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2</w:t>
            </w:r>
          </w:p>
        </w:tc>
        <w:sdt>
          <w:sdtPr>
            <w:rPr>
              <w:rFonts w:ascii="Arial" w:hAnsi="Arial" w:cs="Arial"/>
              <w:bCs/>
              <w:noProof/>
              <w:lang w:eastAsia="pt-BR"/>
            </w:rPr>
            <w:id w:val="-1229059389"/>
            <w:placeholder>
              <w:docPart w:val="B3F26B0736B7F947BBD52591438A3D51"/>
            </w:placeholder>
            <w:showingPlcHdr/>
            <w:text/>
          </w:sdtPr>
          <w:sdtEndPr/>
          <w:sdtContent>
            <w:tc>
              <w:tcPr>
                <w:tcW w:w="2738" w:type="pct"/>
                <w:vAlign w:val="center"/>
              </w:tcPr>
              <w:p w14:paraId="2DEDE79D" w14:textId="77777777" w:rsidR="00B352B1" w:rsidRPr="0071161F" w:rsidRDefault="0071161F" w:rsidP="002604E7">
                <w:pPr>
                  <w:contextualSpacing/>
                  <w:rPr>
                    <w:rFonts w:ascii="Arial" w:hAnsi="Arial" w:cs="Arial"/>
                    <w:bCs/>
                    <w:noProof/>
                    <w:sz w:val="24"/>
                    <w:szCs w:val="24"/>
                    <w:lang w:eastAsia="pt-BR"/>
                  </w:rPr>
                </w:pPr>
                <w:r w:rsidRPr="0071161F">
                  <w:rPr>
                    <w:rStyle w:val="TextodoEspaoReservado"/>
                    <w:rFonts w:ascii="Arial" w:hAnsi="Arial" w:cs="Arial"/>
                    <w:bCs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="Arial" w:hAnsi="Arial" w:cs="Arial"/>
              <w:bCs/>
              <w:noProof/>
              <w:lang w:eastAsia="pt-BR"/>
            </w:rPr>
            <w:id w:val="451524553"/>
            <w:placeholder>
              <w:docPart w:val="930B36F03E99AD4588819F24898948FC"/>
            </w:placeholder>
            <w:showingPlcHdr/>
            <w:text/>
          </w:sdtPr>
          <w:sdtEndPr/>
          <w:sdtContent>
            <w:tc>
              <w:tcPr>
                <w:tcW w:w="1483" w:type="pct"/>
                <w:vAlign w:val="center"/>
              </w:tcPr>
              <w:p w14:paraId="1ADB33FA" w14:textId="77777777" w:rsidR="00B352B1" w:rsidRPr="0071161F" w:rsidRDefault="0071161F" w:rsidP="002604E7">
                <w:pPr>
                  <w:contextualSpacing/>
                  <w:rPr>
                    <w:rFonts w:ascii="Arial" w:hAnsi="Arial" w:cs="Arial"/>
                    <w:bCs/>
                    <w:sz w:val="24"/>
                    <w:szCs w:val="24"/>
                  </w:rPr>
                </w:pPr>
                <w:r w:rsidRPr="0071161F">
                  <w:rPr>
                    <w:rStyle w:val="TextodoEspaoReservado"/>
                    <w:rFonts w:ascii="Arial" w:hAnsi="Arial" w:cs="Arial"/>
                    <w:bCs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B352B1" w:rsidRPr="00A90789" w14:paraId="00EC543B" w14:textId="77777777" w:rsidTr="002604E7">
        <w:trPr>
          <w:trHeight w:val="510"/>
          <w:jc w:val="center"/>
        </w:trPr>
        <w:tc>
          <w:tcPr>
            <w:tcW w:w="780" w:type="pct"/>
            <w:vAlign w:val="center"/>
          </w:tcPr>
          <w:p w14:paraId="65698CA0" w14:textId="77777777" w:rsidR="00B352B1" w:rsidRPr="00B352B1" w:rsidRDefault="00B352B1" w:rsidP="002604E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B352B1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Suplente</w:t>
            </w:r>
          </w:p>
        </w:tc>
        <w:sdt>
          <w:sdtPr>
            <w:rPr>
              <w:rFonts w:ascii="Arial" w:hAnsi="Arial" w:cs="Arial"/>
              <w:bCs/>
              <w:noProof/>
              <w:lang w:eastAsia="pt-BR"/>
            </w:rPr>
            <w:id w:val="651188905"/>
            <w:placeholder>
              <w:docPart w:val="47C8F6B47D9A834CA7F5FA20687F58E1"/>
            </w:placeholder>
            <w:showingPlcHdr/>
            <w:text/>
          </w:sdtPr>
          <w:sdtEndPr/>
          <w:sdtContent>
            <w:tc>
              <w:tcPr>
                <w:tcW w:w="2738" w:type="pct"/>
                <w:vAlign w:val="center"/>
              </w:tcPr>
              <w:p w14:paraId="1D44C64C" w14:textId="77777777" w:rsidR="00B352B1" w:rsidRPr="0071161F" w:rsidRDefault="0071161F" w:rsidP="002604E7">
                <w:pPr>
                  <w:contextualSpacing/>
                  <w:rPr>
                    <w:rFonts w:ascii="Arial" w:hAnsi="Arial" w:cs="Arial"/>
                    <w:bCs/>
                    <w:noProof/>
                    <w:sz w:val="24"/>
                    <w:szCs w:val="24"/>
                    <w:lang w:eastAsia="pt-BR"/>
                  </w:rPr>
                </w:pPr>
                <w:r w:rsidRPr="0071161F">
                  <w:rPr>
                    <w:rStyle w:val="TextodoEspaoReservado"/>
                    <w:rFonts w:ascii="Arial" w:hAnsi="Arial" w:cs="Arial"/>
                    <w:bCs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  <w:sdt>
          <w:sdtPr>
            <w:rPr>
              <w:rFonts w:ascii="Arial" w:hAnsi="Arial" w:cs="Arial"/>
              <w:bCs/>
              <w:noProof/>
              <w:lang w:eastAsia="pt-BR"/>
            </w:rPr>
            <w:id w:val="-1242176440"/>
            <w:placeholder>
              <w:docPart w:val="B1804FC441AA264BAB50ED9A50F53951"/>
            </w:placeholder>
            <w:showingPlcHdr/>
            <w:text/>
          </w:sdtPr>
          <w:sdtEndPr/>
          <w:sdtContent>
            <w:tc>
              <w:tcPr>
                <w:tcW w:w="1483" w:type="pct"/>
                <w:vAlign w:val="center"/>
              </w:tcPr>
              <w:p w14:paraId="727801DC" w14:textId="77777777" w:rsidR="00B352B1" w:rsidRPr="0071161F" w:rsidRDefault="0071161F" w:rsidP="002604E7">
                <w:pPr>
                  <w:contextualSpacing/>
                  <w:rPr>
                    <w:rFonts w:ascii="Arial" w:hAnsi="Arial" w:cs="Arial"/>
                    <w:bCs/>
                    <w:noProof/>
                    <w:sz w:val="24"/>
                    <w:szCs w:val="24"/>
                    <w:lang w:eastAsia="pt-BR"/>
                  </w:rPr>
                </w:pPr>
                <w:r w:rsidRPr="0071161F">
                  <w:rPr>
                    <w:rStyle w:val="TextodoEspaoReservado"/>
                    <w:rFonts w:ascii="Arial" w:hAnsi="Arial" w:cs="Arial"/>
                    <w:bCs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</w:tbl>
    <w:p w14:paraId="0567FFED" w14:textId="77777777" w:rsidR="00B352B1" w:rsidRPr="00A90789" w:rsidRDefault="00B352B1" w:rsidP="00B352B1">
      <w:pPr>
        <w:jc w:val="both"/>
        <w:rPr>
          <w:rFonts w:ascii="Arial" w:hAnsi="Arial" w:cs="Arial"/>
          <w:b/>
          <w:noProof/>
          <w:lang w:eastAsia="pt-BR"/>
        </w:rPr>
      </w:pPr>
    </w:p>
    <w:p w14:paraId="01D1EC30" w14:textId="77777777" w:rsidR="00B352B1" w:rsidRPr="00A90789" w:rsidRDefault="00B352B1" w:rsidP="00B352B1">
      <w:pPr>
        <w:jc w:val="both"/>
        <w:rPr>
          <w:rFonts w:ascii="Arial" w:hAnsi="Arial" w:cs="Arial"/>
          <w:b/>
          <w:noProof/>
          <w:lang w:eastAsia="pt-BR"/>
        </w:rPr>
      </w:pPr>
    </w:p>
    <w:p w14:paraId="6D5E982D" w14:textId="77777777" w:rsidR="00B352B1" w:rsidRDefault="00B352B1" w:rsidP="00B352B1">
      <w:pPr>
        <w:rPr>
          <w:rFonts w:ascii="Arial" w:hAnsi="Arial" w:cs="Arial"/>
        </w:rPr>
      </w:pPr>
      <w:r w:rsidRPr="00446B37">
        <w:rPr>
          <w:rFonts w:ascii="Arial" w:hAnsi="Arial" w:cs="Arial"/>
        </w:rPr>
        <w:t xml:space="preserve">Atenciosamente, </w:t>
      </w:r>
    </w:p>
    <w:p w14:paraId="6100F3C1" w14:textId="77777777" w:rsidR="00B352B1" w:rsidRDefault="00B352B1" w:rsidP="00B352B1">
      <w:pPr>
        <w:rPr>
          <w:rFonts w:ascii="Arial" w:hAnsi="Arial" w:cs="Arial"/>
        </w:rPr>
      </w:pPr>
    </w:p>
    <w:p w14:paraId="7C9426B9" w14:textId="77777777" w:rsidR="00B352B1" w:rsidRDefault="00B352B1" w:rsidP="00B352B1">
      <w:pPr>
        <w:rPr>
          <w:rFonts w:ascii="Arial" w:hAnsi="Arial" w:cs="Arial"/>
        </w:rPr>
      </w:pPr>
    </w:p>
    <w:p w14:paraId="5A9E91D3" w14:textId="77777777" w:rsidR="00B352B1" w:rsidRPr="00A90789" w:rsidRDefault="00B352B1" w:rsidP="00B352B1">
      <w:pPr>
        <w:rPr>
          <w:rFonts w:ascii="Arial" w:hAnsi="Arial" w:cs="Arial"/>
        </w:rPr>
      </w:pPr>
    </w:p>
    <w:p w14:paraId="104D26FE" w14:textId="77777777" w:rsidR="00B352B1" w:rsidRPr="00A90789" w:rsidRDefault="00B352B1" w:rsidP="00B352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</w:p>
    <w:p w14:paraId="7ADDA1DB" w14:textId="77777777" w:rsidR="00B352B1" w:rsidRPr="00A90789" w:rsidRDefault="00B352B1" w:rsidP="0071161F">
      <w:pPr>
        <w:spacing w:after="100" w:afterAutospacing="1"/>
        <w:jc w:val="center"/>
        <w:rPr>
          <w:rFonts w:ascii="Arial" w:eastAsia="Times New Roman" w:hAnsi="Arial" w:cs="Arial"/>
          <w:color w:val="000000"/>
          <w:lang w:eastAsia="pt-BR"/>
        </w:rPr>
      </w:pPr>
      <w:r w:rsidRPr="00446B37">
        <w:rPr>
          <w:rFonts w:ascii="Arial" w:eastAsia="Times New Roman" w:hAnsi="Arial" w:cs="Arial"/>
          <w:color w:val="000000"/>
          <w:lang w:eastAsia="pt-BR"/>
        </w:rPr>
        <w:t xml:space="preserve">Assinatura </w:t>
      </w:r>
      <w:sdt>
        <w:sdtPr>
          <w:rPr>
            <w:rFonts w:ascii="Arial" w:eastAsia="Times New Roman" w:hAnsi="Arial" w:cs="Arial"/>
            <w:color w:val="000000"/>
            <w:lang w:eastAsia="pt-BR"/>
          </w:rPr>
          <w:id w:val="726190910"/>
          <w:placeholder>
            <w:docPart w:val="36BB83C512522A4DB3313285327C7E6C"/>
          </w:placeholder>
          <w:showingPlcHdr/>
          <w:dropDownList>
            <w:listItem w:value="Escolher um item."/>
            <w:listItem w:displayText="do orientador" w:value="do orientador"/>
            <w:listItem w:displayText="da orientadora" w:value="da orientadora"/>
          </w:dropDownList>
        </w:sdtPr>
        <w:sdtEndPr/>
        <w:sdtContent>
          <w:r w:rsidR="002604E7" w:rsidRPr="002604E7">
            <w:rPr>
              <w:rStyle w:val="TextodoEspaoReservado"/>
              <w:rFonts w:ascii="Arial" w:hAnsi="Arial" w:cs="Arial"/>
            </w:rPr>
            <w:t>Escolher um item.</w:t>
          </w:r>
        </w:sdtContent>
      </w:sdt>
    </w:p>
    <w:p w14:paraId="2397489E" w14:textId="77777777" w:rsidR="00B352B1" w:rsidRDefault="00B352B1" w:rsidP="00B352B1">
      <w:pPr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7DC9AB30" w14:textId="77777777" w:rsidR="00B352B1" w:rsidRPr="00A90789" w:rsidRDefault="00B352B1" w:rsidP="00B352B1">
      <w:pPr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lang w:eastAsia="pt-BR"/>
        </w:rPr>
      </w:pPr>
    </w:p>
    <w:p w14:paraId="3CB94FD1" w14:textId="77777777" w:rsidR="00B352B1" w:rsidRDefault="00B352B1" w:rsidP="00B352B1">
      <w:pPr>
        <w:shd w:val="clear" w:color="auto" w:fill="FFFFFF" w:themeFill="background1"/>
        <w:jc w:val="center"/>
        <w:rPr>
          <w:rFonts w:ascii="Arial" w:eastAsia="Times New Roman" w:hAnsi="Arial" w:cs="Arial"/>
          <w:color w:val="000000"/>
          <w:lang w:eastAsia="pt-BR"/>
        </w:rPr>
      </w:pPr>
      <w:r w:rsidRPr="00446B37">
        <w:rPr>
          <w:rFonts w:ascii="Arial" w:eastAsia="Times New Roman" w:hAnsi="Arial" w:cs="Arial"/>
          <w:color w:val="000000"/>
          <w:lang w:eastAsia="pt-BR"/>
        </w:rPr>
        <w:t>Governador Valadares,</w:t>
      </w:r>
      <w:r>
        <w:rPr>
          <w:rFonts w:ascii="Arial" w:eastAsia="Times New Roman" w:hAnsi="Arial" w:cs="Arial"/>
          <w:color w:val="000000"/>
          <w:lang w:eastAsia="pt-BR"/>
        </w:rPr>
        <w:t xml:space="preserve"> </w:t>
      </w:r>
      <w:sdt>
        <w:sdtPr>
          <w:rPr>
            <w:rFonts w:ascii="Arial" w:eastAsia="Times New Roman" w:hAnsi="Arial" w:cs="Arial"/>
            <w:color w:val="000000"/>
            <w:lang w:eastAsia="pt-BR"/>
          </w:rPr>
          <w:id w:val="1253160084"/>
          <w:placeholder>
            <w:docPart w:val="B9DA006E688F4647ACCBD17FFDC07618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71161F" w:rsidRPr="0071161F">
            <w:rPr>
              <w:rStyle w:val="TextodoEspaoReservado"/>
              <w:rFonts w:ascii="Arial" w:hAnsi="Arial" w:cs="Arial"/>
            </w:rPr>
            <w:t>Clique ou toque aqui para inserir uma data.</w:t>
          </w:r>
        </w:sdtContent>
      </w:sdt>
    </w:p>
    <w:p w14:paraId="2C37D6AD" w14:textId="77777777" w:rsidR="00144FC0" w:rsidRPr="00D03056" w:rsidRDefault="00144FC0">
      <w:pPr>
        <w:rPr>
          <w:rFonts w:ascii="Arial" w:hAnsi="Arial" w:cs="Arial"/>
        </w:rPr>
      </w:pPr>
    </w:p>
    <w:p w14:paraId="753364D7" w14:textId="77777777" w:rsidR="00D03056" w:rsidRPr="00D03056" w:rsidRDefault="00D03056">
      <w:pPr>
        <w:rPr>
          <w:rFonts w:ascii="Arial" w:hAnsi="Arial" w:cs="Arial"/>
        </w:rPr>
      </w:pPr>
    </w:p>
    <w:sectPr w:rsidR="00D03056" w:rsidRPr="00D03056" w:rsidSect="0097306B">
      <w:headerReference w:type="default" r:id="rId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A648E8" w14:textId="77777777" w:rsidR="00D31FF9" w:rsidRDefault="00D31FF9" w:rsidP="00144FC0">
      <w:r>
        <w:separator/>
      </w:r>
    </w:p>
  </w:endnote>
  <w:endnote w:type="continuationSeparator" w:id="0">
    <w:p w14:paraId="13EF06BB" w14:textId="77777777" w:rsidR="00D31FF9" w:rsidRDefault="00D31FF9" w:rsidP="0014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07C92" w14:textId="77777777" w:rsidR="00D31FF9" w:rsidRDefault="00D31FF9" w:rsidP="00144FC0">
      <w:r>
        <w:separator/>
      </w:r>
    </w:p>
  </w:footnote>
  <w:footnote w:type="continuationSeparator" w:id="0">
    <w:p w14:paraId="033A0CBD" w14:textId="77777777" w:rsidR="00D31FF9" w:rsidRDefault="00D31FF9" w:rsidP="00144F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C03BD" w14:textId="77777777" w:rsidR="00144FC0" w:rsidRDefault="001A0640" w:rsidP="00144FC0">
    <w:pPr>
      <w:pStyle w:val="Cabealho"/>
      <w:tabs>
        <w:tab w:val="clear" w:pos="4252"/>
        <w:tab w:val="clear" w:pos="8504"/>
        <w:tab w:val="left" w:pos="7260"/>
      </w:tabs>
      <w:ind w:left="-993" w:right="-852"/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08DC6F" wp14:editId="1DFD8BFB">
              <wp:simplePos x="0" y="0"/>
              <wp:positionH relativeFrom="column">
                <wp:posOffset>4911090</wp:posOffset>
              </wp:positionH>
              <wp:positionV relativeFrom="paragraph">
                <wp:posOffset>-106680</wp:posOffset>
              </wp:positionV>
              <wp:extent cx="1435100" cy="927100"/>
              <wp:effectExtent l="0" t="0" r="0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0" cy="927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920088" w14:textId="77777777" w:rsidR="00144FC0" w:rsidRDefault="00144FC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6A118B" wp14:editId="482FE36D">
                                <wp:extent cx="1165332" cy="768350"/>
                                <wp:effectExtent l="0" t="0" r="3175" b="0"/>
                                <wp:docPr id="13" name="Imagem 8" descr="Logotipo, nome da empresa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m 8" descr="Logotipo, nome da empresa&#10;&#10;Descrição gerad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"/>
                                        <a:srcRect l="5239" t="7907" r="6145" b="407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182147" cy="7794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08DC6F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386.7pt;margin-top:-8.4pt;width:113pt;height:7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" filled="f" stroked="f" strokeweight=".5pt">
              <v:textbox>
                <w:txbxContent>
                  <w:p w14:paraId="65920088" w14:textId="77777777" w:rsidR="00144FC0" w:rsidRDefault="00144FC0">
                    <w:r>
                      <w:rPr>
                        <w:noProof/>
                      </w:rPr>
                      <w:drawing>
                        <wp:inline distT="0" distB="0" distL="0" distR="0" wp14:anchorId="686A118B" wp14:editId="482FE36D">
                          <wp:extent cx="1165332" cy="768350"/>
                          <wp:effectExtent l="0" t="0" r="3175" b="0"/>
                          <wp:docPr id="13" name="Imagem 8" descr="Logotipo, nome da empresa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m 8" descr="Logotipo, nome da empresa&#10;&#10;Descrição gerad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"/>
                                  <a:srcRect l="5239" t="7907" r="6145" b="407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182147" cy="7794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00"/>
        <w:sz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EFE730" wp14:editId="6884EF75">
              <wp:simplePos x="0" y="0"/>
              <wp:positionH relativeFrom="column">
                <wp:posOffset>123190</wp:posOffset>
              </wp:positionH>
              <wp:positionV relativeFrom="paragraph">
                <wp:posOffset>163830</wp:posOffset>
              </wp:positionV>
              <wp:extent cx="1866900" cy="56134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561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3B301E" w14:textId="77777777" w:rsidR="00144FC0" w:rsidRDefault="00144FC0">
                          <w:r w:rsidRPr="00061CCF">
                            <w:rPr>
                              <w:noProof/>
                              <w:sz w:val="14"/>
                            </w:rPr>
                            <w:drawing>
                              <wp:inline distT="0" distB="0" distL="0" distR="0" wp14:anchorId="7034B5F2" wp14:editId="3134ED97">
                                <wp:extent cx="1673525" cy="510835"/>
                                <wp:effectExtent l="0" t="0" r="0" b="0"/>
                                <wp:docPr id="12" name="Imagem 12" descr="Logotipo&#10;&#10;Descrição gerada automaticamente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D1682381-C5D5-9649-87C2-26747309D9A3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" name="Imagem 1" descr="Logotipo&#10;&#10;Descrição gerada automaticamente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1682381-C5D5-9649-87C2-26747309D9A3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36304" cy="5299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EFE730" id="Caixa de Texto 3" o:spid="_x0000_s1027" type="#_x0000_t202" style="position:absolute;left:0;text-align:left;margin-left:9.7pt;margin-top:12.9pt;width:147pt;height: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" filled="f" stroked="f" strokeweight=".5pt">
              <v:textbox>
                <w:txbxContent>
                  <w:p w14:paraId="743B301E" w14:textId="77777777" w:rsidR="00144FC0" w:rsidRDefault="00144FC0">
                    <w:r w:rsidRPr="00061CCF">
                      <w:rPr>
                        <w:noProof/>
                        <w:sz w:val="14"/>
                      </w:rPr>
                      <w:drawing>
                        <wp:inline distT="0" distB="0" distL="0" distR="0" wp14:anchorId="7034B5F2" wp14:editId="3134ED97">
                          <wp:extent cx="1673525" cy="510835"/>
                          <wp:effectExtent l="0" t="0" r="0" b="0"/>
                          <wp:docPr id="12" name="Imagem 12" descr="Logotipo&#10;&#10;Descrição gerada automaticamente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D1682381-C5D5-9649-87C2-26747309D9A3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" name="Imagem 1" descr="Logotipo&#10;&#10;Descrição gerada automaticamente">
                                    <a:extLst>
                                      <a:ext uri="{FF2B5EF4-FFF2-40B4-BE49-F238E27FC236}">
                                        <a16:creationId xmlns:a16="http://schemas.microsoft.com/office/drawing/2014/main" id="{D1682381-C5D5-9649-87C2-26747309D9A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36304" cy="52999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7306B">
      <w:rPr>
        <w:noProof/>
        <w:color w:val="000000"/>
        <w:sz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E33F3C" wp14:editId="7EFDB191">
              <wp:simplePos x="0" y="0"/>
              <wp:positionH relativeFrom="margin">
                <wp:posOffset>1586865</wp:posOffset>
              </wp:positionH>
              <wp:positionV relativeFrom="paragraph">
                <wp:posOffset>81915</wp:posOffset>
              </wp:positionV>
              <wp:extent cx="3479800" cy="594995"/>
              <wp:effectExtent l="0" t="0" r="0" b="0"/>
              <wp:wrapNone/>
              <wp:docPr id="2" name="CaixaDe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0" cy="594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22281" w14:textId="77777777" w:rsidR="00144FC0" w:rsidRPr="0097306B" w:rsidRDefault="0097306B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 xml:space="preserve">Universidade Federal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d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 xml:space="preserve">e Juiz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d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e Fora</w:t>
                          </w:r>
                        </w:p>
                        <w:p w14:paraId="6EC296B6" w14:textId="77777777" w:rsidR="00144FC0" w:rsidRPr="0097306B" w:rsidRDefault="0097306B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1A0640">
                            <w:rPr>
                              <w:rFonts w:ascii="Arial" w:hAnsi="Arial" w:cs="Arial"/>
                              <w:b/>
                              <w:iCs/>
                              <w:color w:val="000000"/>
                              <w:kern w:val="24"/>
                            </w:rPr>
                            <w:t xml:space="preserve">Campus </w:t>
                          </w:r>
                          <w:r w:rsidRPr="001A0640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G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overnador Valadares</w:t>
                          </w:r>
                        </w:p>
                        <w:p w14:paraId="3A1CBAE1" w14:textId="77777777" w:rsidR="00144FC0" w:rsidRPr="00061CCF" w:rsidRDefault="0097306B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/>
                              <w:kern w:val="24"/>
                            </w:rPr>
                          </w:pP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 xml:space="preserve">Departamento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d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e Nutrição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E33F3C" id="CaixaDeTexto 8" o:spid="_x0000_s1028" type="#_x0000_t202" style="position:absolute;left:0;text-align:left;margin-left:124.95pt;margin-top:6.45pt;width:274pt;height: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" filled="f" stroked="f">
              <v:textbox>
                <w:txbxContent>
                  <w:p w14:paraId="4C122281" w14:textId="77777777" w:rsidR="00144FC0" w:rsidRPr="0097306B" w:rsidRDefault="0097306B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 xml:space="preserve">Universidade Federal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d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 xml:space="preserve">e Juiz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d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e Fora</w:t>
                    </w:r>
                  </w:p>
                  <w:p w14:paraId="6EC296B6" w14:textId="77777777" w:rsidR="00144FC0" w:rsidRPr="0097306B" w:rsidRDefault="0097306B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1A0640">
                      <w:rPr>
                        <w:rFonts w:ascii="Arial" w:hAnsi="Arial" w:cs="Arial"/>
                        <w:b/>
                        <w:iCs/>
                        <w:color w:val="000000"/>
                        <w:kern w:val="24"/>
                      </w:rPr>
                      <w:t xml:space="preserve">Campus </w:t>
                    </w:r>
                    <w:r w:rsidRPr="001A0640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G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overnador Valadares</w:t>
                    </w:r>
                  </w:p>
                  <w:p w14:paraId="3A1CBAE1" w14:textId="77777777" w:rsidR="00144FC0" w:rsidRPr="00061CCF" w:rsidRDefault="0097306B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0000"/>
                        <w:kern w:val="24"/>
                      </w:rPr>
                    </w:pP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 xml:space="preserve">Departamento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d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e Nutrição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44FC0">
      <w:t xml:space="preserve">                                                                                                  </w:t>
    </w:r>
  </w:p>
  <w:p w14:paraId="65382F7E" w14:textId="77777777" w:rsidR="00144FC0" w:rsidRDefault="00144FC0" w:rsidP="00144FC0">
    <w:pPr>
      <w:pStyle w:val="Cabealho"/>
      <w:tabs>
        <w:tab w:val="clear" w:pos="4252"/>
        <w:tab w:val="clear" w:pos="8504"/>
        <w:tab w:val="left" w:pos="7260"/>
      </w:tabs>
      <w:ind w:right="-852"/>
      <w:rPr>
        <w:sz w:val="10"/>
        <w:szCs w:val="10"/>
      </w:rPr>
    </w:pPr>
  </w:p>
  <w:p w14:paraId="3782D9B4" w14:textId="77777777" w:rsidR="00144FC0" w:rsidRPr="00F520BC" w:rsidRDefault="00144FC0" w:rsidP="00144FC0">
    <w:pPr>
      <w:pStyle w:val="Cabealho"/>
      <w:tabs>
        <w:tab w:val="clear" w:pos="4252"/>
        <w:tab w:val="clear" w:pos="8504"/>
        <w:tab w:val="left" w:pos="7260"/>
      </w:tabs>
      <w:ind w:right="-852"/>
      <w:rPr>
        <w:sz w:val="10"/>
        <w:szCs w:val="10"/>
      </w:rPr>
    </w:pPr>
  </w:p>
  <w:p w14:paraId="31E69B91" w14:textId="77777777" w:rsidR="00144FC0" w:rsidRDefault="00144FC0">
    <w:pPr>
      <w:pStyle w:val="Cabealho"/>
    </w:pPr>
  </w:p>
  <w:p w14:paraId="76EAE6F5" w14:textId="77777777" w:rsidR="00144FC0" w:rsidRDefault="00144FC0">
    <w:pPr>
      <w:pStyle w:val="Cabealho"/>
    </w:pPr>
  </w:p>
  <w:p w14:paraId="2CAB4AAD" w14:textId="77777777" w:rsidR="00144FC0" w:rsidRDefault="00144FC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attachedTemplate r:id="rId1"/>
  <w:revisionView w:inkAnnotations="0"/>
  <w:documentProtection w:edit="forms" w:enforcement="1" w:cryptProviderType="rsaAES" w:cryptAlgorithmClass="hash" w:cryptAlgorithmType="typeAny" w:cryptAlgorithmSid="14" w:cryptSpinCount="100000" w:hash="XVLO03mHDWoP3ES2qmTpHKOYziA8dNXTQx6ixQnE060HGm2vWgJCCUL8nCv7CT10F7cmqvf07bRie3Ukr4nnHg==" w:salt="eiEst+izu4BwLOPehmbjK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FF9"/>
    <w:rsid w:val="00144FC0"/>
    <w:rsid w:val="001A0640"/>
    <w:rsid w:val="002604E7"/>
    <w:rsid w:val="002F6461"/>
    <w:rsid w:val="0071161F"/>
    <w:rsid w:val="008734AD"/>
    <w:rsid w:val="0097306B"/>
    <w:rsid w:val="00B352B1"/>
    <w:rsid w:val="00B45E42"/>
    <w:rsid w:val="00BD6902"/>
    <w:rsid w:val="00D03056"/>
    <w:rsid w:val="00D31FF9"/>
    <w:rsid w:val="00D6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43B5A2"/>
  <w15:chartTrackingRefBased/>
  <w15:docId w15:val="{C0558A01-AE12-2D43-90B1-4957AFEB7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4F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4FC0"/>
  </w:style>
  <w:style w:type="paragraph" w:styleId="Rodap">
    <w:name w:val="footer"/>
    <w:basedOn w:val="Normal"/>
    <w:link w:val="RodapChar"/>
    <w:uiPriority w:val="99"/>
    <w:unhideWhenUsed/>
    <w:rsid w:val="00144F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4FC0"/>
  </w:style>
  <w:style w:type="paragraph" w:styleId="NormalWeb">
    <w:name w:val="Normal (Web)"/>
    <w:basedOn w:val="Normal"/>
    <w:uiPriority w:val="99"/>
    <w:unhideWhenUsed/>
    <w:rsid w:val="00144F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fault">
    <w:name w:val="Default"/>
    <w:rsid w:val="00144FC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comgrade">
    <w:name w:val="Table Grid"/>
    <w:basedOn w:val="Tabelanormal"/>
    <w:uiPriority w:val="59"/>
    <w:rsid w:val="002F646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2604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gelica/Downloads/REQUERIMENTO%20DE%20DEFESA%20DO%20TCC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3003EB9EEE0148B7E6A8B812CF16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E99670-7290-2540-B268-E297959F90A7}"/>
      </w:docPartPr>
      <w:docPartBody>
        <w:p w:rsidR="00000000" w:rsidRDefault="008A77B2">
          <w:pPr>
            <w:pStyle w:val="163003EB9EEE0148B7E6A8B812CF16D0"/>
          </w:pPr>
          <w:r w:rsidRPr="00140D5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6BB83C512522A4DB3313285327C7E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2D1659-F7EC-9742-AE92-B38B7BD16018}"/>
      </w:docPartPr>
      <w:docPartBody>
        <w:p w:rsidR="00000000" w:rsidRDefault="008A77B2">
          <w:pPr>
            <w:pStyle w:val="36BB83C512522A4DB3313285327C7E6C"/>
          </w:pPr>
          <w:r w:rsidRPr="00140D54">
            <w:rPr>
              <w:rStyle w:val="TextodoEspaoReservado"/>
            </w:rPr>
            <w:t>Escolher um item.</w:t>
          </w:r>
        </w:p>
      </w:docPartBody>
    </w:docPart>
    <w:docPart>
      <w:docPartPr>
        <w:name w:val="EF4A62202C9B174BB2203FC62743CF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170731-CC04-AA42-BE04-89327F1A887A}"/>
      </w:docPartPr>
      <w:docPartBody>
        <w:p w:rsidR="00000000" w:rsidRDefault="008A77B2">
          <w:pPr>
            <w:pStyle w:val="EF4A62202C9B174BB2203FC62743CF14"/>
          </w:pPr>
          <w:r w:rsidRPr="00140D5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F26B0736B7F947BBD52591438A3D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5DA414-8E1E-2140-83C5-D385578A586E}"/>
      </w:docPartPr>
      <w:docPartBody>
        <w:p w:rsidR="00000000" w:rsidRDefault="008A77B2">
          <w:pPr>
            <w:pStyle w:val="B3F26B0736B7F947BBD52591438A3D51"/>
          </w:pPr>
          <w:r w:rsidRPr="00140D5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30B36F03E99AD4588819F24898948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D0B8CE-CBF9-024D-8272-5D32539A9B00}"/>
      </w:docPartPr>
      <w:docPartBody>
        <w:p w:rsidR="00000000" w:rsidRDefault="008A77B2">
          <w:pPr>
            <w:pStyle w:val="930B36F03E99AD4588819F24898948FC"/>
          </w:pPr>
          <w:r w:rsidRPr="00140D5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7C8F6B47D9A834CA7F5FA20687F58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7F17C8-DE98-7E4C-B57A-9F012AFD7208}"/>
      </w:docPartPr>
      <w:docPartBody>
        <w:p w:rsidR="00000000" w:rsidRDefault="008A77B2">
          <w:pPr>
            <w:pStyle w:val="47C8F6B47D9A834CA7F5FA20687F58E1"/>
          </w:pPr>
          <w:r w:rsidRPr="00140D5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804FC441AA264BAB50ED9A50F539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FC0273-2CC0-7E4C-943E-FD5E695969D7}"/>
      </w:docPartPr>
      <w:docPartBody>
        <w:p w:rsidR="00000000" w:rsidRDefault="008A77B2">
          <w:pPr>
            <w:pStyle w:val="B1804FC441AA264BAB50ED9A50F53951"/>
          </w:pPr>
          <w:r w:rsidRPr="00140D5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DA006E688F4647ACCBD17FFDC076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92594A-58ED-D94D-9C14-638C8D2E0457}"/>
      </w:docPartPr>
      <w:docPartBody>
        <w:p w:rsidR="00000000" w:rsidRDefault="008A77B2">
          <w:pPr>
            <w:pStyle w:val="B9DA006E688F4647ACCBD17FFDC07618"/>
          </w:pPr>
          <w:r w:rsidRPr="00140D54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paragraph" w:customStyle="1" w:styleId="163003EB9EEE0148B7E6A8B812CF16D0">
    <w:name w:val="163003EB9EEE0148B7E6A8B812CF16D0"/>
  </w:style>
  <w:style w:type="paragraph" w:customStyle="1" w:styleId="36BB83C512522A4DB3313285327C7E6C">
    <w:name w:val="36BB83C512522A4DB3313285327C7E6C"/>
  </w:style>
  <w:style w:type="paragraph" w:customStyle="1" w:styleId="EF4A62202C9B174BB2203FC62743CF14">
    <w:name w:val="EF4A62202C9B174BB2203FC62743CF14"/>
  </w:style>
  <w:style w:type="paragraph" w:customStyle="1" w:styleId="B3F26B0736B7F947BBD52591438A3D51">
    <w:name w:val="B3F26B0736B7F947BBD52591438A3D51"/>
  </w:style>
  <w:style w:type="paragraph" w:customStyle="1" w:styleId="930B36F03E99AD4588819F24898948FC">
    <w:name w:val="930B36F03E99AD4588819F24898948FC"/>
  </w:style>
  <w:style w:type="paragraph" w:customStyle="1" w:styleId="47C8F6B47D9A834CA7F5FA20687F58E1">
    <w:name w:val="47C8F6B47D9A834CA7F5FA20687F58E1"/>
  </w:style>
  <w:style w:type="paragraph" w:customStyle="1" w:styleId="B1804FC441AA264BAB50ED9A50F53951">
    <w:name w:val="B1804FC441AA264BAB50ED9A50F53951"/>
  </w:style>
  <w:style w:type="paragraph" w:customStyle="1" w:styleId="B9DA006E688F4647ACCBD17FFDC07618">
    <w:name w:val="B9DA006E688F4647ACCBD17FFDC076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REQUERIMENTO DE DEFESA DO TCC (1).dotx</Template>
  <TotalTime>0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2022-03-14T12:41:00Z</dcterms:created>
  <dcterms:modified xsi:type="dcterms:W3CDTF">2022-03-14T12:41:00Z</dcterms:modified>
</cp:coreProperties>
</file>