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AC450" w14:textId="77777777" w:rsidR="006962E2" w:rsidRPr="00FB3410" w:rsidRDefault="00144FC0" w:rsidP="006962E2">
      <w:pPr>
        <w:spacing w:line="360" w:lineRule="auto"/>
        <w:jc w:val="center"/>
        <w:rPr>
          <w:rFonts w:ascii="Arial" w:hAnsi="Arial" w:cs="Arial"/>
          <w:b/>
          <w:noProof/>
          <w:sz w:val="26"/>
          <w:szCs w:val="26"/>
          <w:lang w:eastAsia="pt-BR"/>
        </w:rPr>
      </w:pPr>
      <w:r w:rsidRPr="00FB3410">
        <w:rPr>
          <w:rFonts w:ascii="Arial" w:hAnsi="Arial" w:cs="Arial"/>
          <w:b/>
          <w:sz w:val="26"/>
          <w:szCs w:val="26"/>
        </w:rPr>
        <w:t xml:space="preserve">AVALIAÇÃO DO PROJETO </w:t>
      </w:r>
      <w:r w:rsidRPr="00FB3410">
        <w:rPr>
          <w:rFonts w:ascii="Arial" w:hAnsi="Arial" w:cs="Arial"/>
          <w:b/>
          <w:noProof/>
          <w:sz w:val="26"/>
          <w:szCs w:val="26"/>
          <w:lang w:eastAsia="pt-BR"/>
        </w:rPr>
        <w:t xml:space="preserve">DE TCC </w:t>
      </w:r>
    </w:p>
    <w:p w14:paraId="3AEA0F2C" w14:textId="77777777" w:rsidR="00144FC0" w:rsidRPr="00FB3410" w:rsidRDefault="00144FC0" w:rsidP="006962E2">
      <w:pPr>
        <w:spacing w:line="360" w:lineRule="auto"/>
        <w:jc w:val="center"/>
        <w:rPr>
          <w:rFonts w:ascii="Arial" w:hAnsi="Arial" w:cs="Arial"/>
          <w:b/>
          <w:noProof/>
          <w:sz w:val="26"/>
          <w:szCs w:val="26"/>
          <w:lang w:eastAsia="pt-BR"/>
        </w:rPr>
      </w:pPr>
      <w:r w:rsidRPr="00FB3410">
        <w:rPr>
          <w:rFonts w:ascii="Arial" w:hAnsi="Arial" w:cs="Arial"/>
          <w:b/>
          <w:noProof/>
          <w:sz w:val="26"/>
          <w:szCs w:val="26"/>
          <w:lang w:eastAsia="pt-BR"/>
        </w:rPr>
        <w:t>PROFESSOR DA DISCIPLINA TCCI</w:t>
      </w:r>
    </w:p>
    <w:p w14:paraId="4054EA38" w14:textId="77777777" w:rsidR="00144FC0" w:rsidRPr="00144FC0" w:rsidRDefault="00144FC0" w:rsidP="00144FC0">
      <w:pPr>
        <w:pStyle w:val="Default"/>
        <w:spacing w:after="120"/>
        <w:jc w:val="both"/>
        <w:rPr>
          <w:rFonts w:ascii="Arial" w:hAnsi="Arial" w:cs="Arial"/>
          <w:color w:val="auto"/>
          <w:sz w:val="20"/>
          <w:szCs w:val="20"/>
        </w:rPr>
      </w:pPr>
    </w:p>
    <w:p w14:paraId="14AA3B04" w14:textId="77777777" w:rsidR="00144FC0" w:rsidRPr="00144FC0" w:rsidRDefault="00144FC0" w:rsidP="00144FC0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144FC0">
        <w:rPr>
          <w:rFonts w:ascii="Arial" w:hAnsi="Arial" w:cs="Arial"/>
          <w:color w:val="auto"/>
        </w:rPr>
        <w:t xml:space="preserve">Título do Projeto: </w:t>
      </w:r>
      <w:sdt>
        <w:sdtPr>
          <w:rPr>
            <w:rFonts w:ascii="Arial" w:hAnsi="Arial" w:cs="Arial"/>
            <w:color w:val="auto"/>
          </w:rPr>
          <w:id w:val="-960495962"/>
          <w:placeholder>
            <w:docPart w:val="7A8D737C318A88498B76569533EAB8B2"/>
          </w:placeholder>
          <w:showingPlcHdr/>
          <w:text/>
        </w:sdtPr>
        <w:sdtEndPr/>
        <w:sdtContent>
          <w:r w:rsidR="003E382C" w:rsidRPr="003E382C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</w:p>
    <w:p w14:paraId="61A6C5AB" w14:textId="77777777" w:rsidR="00144FC0" w:rsidRPr="00144FC0" w:rsidRDefault="00144FC0" w:rsidP="00144FC0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144FC0">
        <w:rPr>
          <w:rFonts w:ascii="Arial" w:hAnsi="Arial" w:cs="Arial"/>
          <w:color w:val="auto"/>
        </w:rPr>
        <w:t xml:space="preserve">Estudante: </w:t>
      </w:r>
      <w:sdt>
        <w:sdtPr>
          <w:rPr>
            <w:rFonts w:ascii="Arial" w:hAnsi="Arial" w:cs="Arial"/>
            <w:color w:val="auto"/>
          </w:rPr>
          <w:id w:val="2076468641"/>
          <w:placeholder>
            <w:docPart w:val="7A8D737C318A88498B76569533EAB8B2"/>
          </w:placeholder>
          <w:showingPlcHdr/>
          <w:text/>
        </w:sdtPr>
        <w:sdtEndPr/>
        <w:sdtContent>
          <w:r w:rsidR="003E382C" w:rsidRPr="003E382C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</w:p>
    <w:p w14:paraId="55FA1A52" w14:textId="77777777" w:rsidR="00144FC0" w:rsidRPr="00144FC0" w:rsidRDefault="00144FC0" w:rsidP="00144FC0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144FC0">
        <w:rPr>
          <w:rFonts w:ascii="Arial" w:hAnsi="Arial" w:cs="Arial"/>
          <w:color w:val="auto"/>
        </w:rPr>
        <w:t xml:space="preserve">Professor: </w:t>
      </w:r>
      <w:sdt>
        <w:sdtPr>
          <w:rPr>
            <w:rFonts w:ascii="Arial" w:hAnsi="Arial" w:cs="Arial"/>
            <w:color w:val="auto"/>
          </w:rPr>
          <w:id w:val="256951792"/>
          <w:placeholder>
            <w:docPart w:val="7A8D737C318A88498B76569533EAB8B2"/>
          </w:placeholder>
          <w:showingPlcHdr/>
          <w:text/>
        </w:sdtPr>
        <w:sdtEndPr/>
        <w:sdtContent>
          <w:r w:rsidR="003E382C" w:rsidRPr="003E382C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</w:p>
    <w:p w14:paraId="76D09686" w14:textId="77777777" w:rsidR="00144FC0" w:rsidRPr="00144FC0" w:rsidRDefault="00144FC0" w:rsidP="00144FC0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144FC0">
        <w:rPr>
          <w:rFonts w:ascii="Arial" w:hAnsi="Arial" w:cs="Arial"/>
          <w:color w:val="auto"/>
        </w:rPr>
        <w:t xml:space="preserve">Data: </w:t>
      </w:r>
      <w:sdt>
        <w:sdtPr>
          <w:rPr>
            <w:rFonts w:ascii="Arial" w:hAnsi="Arial" w:cs="Arial"/>
            <w:color w:val="auto"/>
          </w:rPr>
          <w:id w:val="125447079"/>
          <w:placeholder>
            <w:docPart w:val="AC47391851A89E4D849C85169D159A3F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3E382C" w:rsidRPr="003E382C">
            <w:rPr>
              <w:rStyle w:val="TextodoEspaoReservado"/>
              <w:rFonts w:ascii="Arial" w:hAnsi="Arial" w:cs="Arial"/>
            </w:rPr>
            <w:t>Clique ou toque aqui para inserir uma data.</w:t>
          </w:r>
        </w:sdtContent>
      </w:sdt>
    </w:p>
    <w:p w14:paraId="3B2B919C" w14:textId="77777777" w:rsidR="00144FC0" w:rsidRPr="00144FC0" w:rsidRDefault="00144FC0" w:rsidP="00144FC0">
      <w:pPr>
        <w:jc w:val="center"/>
        <w:rPr>
          <w:rFonts w:ascii="Arial" w:hAnsi="Arial" w:cs="Arial"/>
          <w:b/>
          <w:noProof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8"/>
        <w:gridCol w:w="1443"/>
        <w:gridCol w:w="1909"/>
      </w:tblGrid>
      <w:tr w:rsidR="00144FC0" w:rsidRPr="00144FC0" w14:paraId="1AA42590" w14:textId="77777777" w:rsidTr="00144FC0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17DDC20" w14:textId="77777777" w:rsidR="00144FC0" w:rsidRPr="00144FC0" w:rsidRDefault="00144FC0" w:rsidP="00144FC0">
            <w:pPr>
              <w:jc w:val="center"/>
              <w:rPr>
                <w:rFonts w:ascii="Arial" w:hAnsi="Arial" w:cs="Arial"/>
                <w:b/>
              </w:rPr>
            </w:pPr>
            <w:r w:rsidRPr="00144FC0">
              <w:rPr>
                <w:rFonts w:ascii="Arial" w:hAnsi="Arial" w:cs="Arial"/>
                <w:b/>
              </w:rPr>
              <w:t>Critério</w:t>
            </w:r>
          </w:p>
        </w:tc>
        <w:tc>
          <w:tcPr>
            <w:tcW w:w="0" w:type="auto"/>
            <w:vAlign w:val="center"/>
          </w:tcPr>
          <w:p w14:paraId="247271EC" w14:textId="77777777" w:rsidR="00144FC0" w:rsidRPr="00144FC0" w:rsidRDefault="00144FC0" w:rsidP="00144FC0">
            <w:pPr>
              <w:jc w:val="center"/>
              <w:rPr>
                <w:rFonts w:ascii="Arial" w:hAnsi="Arial" w:cs="Arial"/>
                <w:b/>
              </w:rPr>
            </w:pPr>
            <w:r w:rsidRPr="00144FC0">
              <w:rPr>
                <w:rFonts w:ascii="Arial" w:hAnsi="Arial" w:cs="Arial"/>
                <w:b/>
              </w:rPr>
              <w:t>Pontuação</w:t>
            </w:r>
          </w:p>
          <w:p w14:paraId="55892A59" w14:textId="77777777" w:rsidR="00144FC0" w:rsidRPr="00144FC0" w:rsidRDefault="00144FC0" w:rsidP="00144FC0">
            <w:pPr>
              <w:jc w:val="center"/>
              <w:rPr>
                <w:rFonts w:ascii="Arial" w:hAnsi="Arial" w:cs="Arial"/>
                <w:b/>
              </w:rPr>
            </w:pPr>
            <w:r w:rsidRPr="00144FC0">
              <w:rPr>
                <w:rFonts w:ascii="Arial" w:hAnsi="Arial" w:cs="Arial"/>
                <w:b/>
              </w:rPr>
              <w:t>máxima</w:t>
            </w:r>
          </w:p>
        </w:tc>
        <w:tc>
          <w:tcPr>
            <w:tcW w:w="0" w:type="auto"/>
            <w:vAlign w:val="center"/>
          </w:tcPr>
          <w:p w14:paraId="0A2A7A58" w14:textId="77777777" w:rsidR="00144FC0" w:rsidRPr="00144FC0" w:rsidRDefault="00144FC0" w:rsidP="00144FC0">
            <w:pPr>
              <w:jc w:val="center"/>
              <w:rPr>
                <w:rFonts w:ascii="Arial" w:hAnsi="Arial" w:cs="Arial"/>
                <w:b/>
              </w:rPr>
            </w:pPr>
            <w:r w:rsidRPr="00144FC0">
              <w:rPr>
                <w:rFonts w:ascii="Arial" w:hAnsi="Arial" w:cs="Arial"/>
                <w:b/>
              </w:rPr>
              <w:t>Nota</w:t>
            </w:r>
            <w:r w:rsidR="006962E2">
              <w:rPr>
                <w:rFonts w:ascii="Arial" w:hAnsi="Arial" w:cs="Arial"/>
                <w:b/>
              </w:rPr>
              <w:t xml:space="preserve"> professor</w:t>
            </w:r>
          </w:p>
        </w:tc>
      </w:tr>
      <w:tr w:rsidR="00144FC0" w:rsidRPr="00144FC0" w14:paraId="0BF2748B" w14:textId="77777777" w:rsidTr="003B1F3D">
        <w:tc>
          <w:tcPr>
            <w:tcW w:w="0" w:type="auto"/>
            <w:vAlign w:val="center"/>
          </w:tcPr>
          <w:p w14:paraId="2641C381" w14:textId="77777777" w:rsidR="00144FC0" w:rsidRPr="00144FC0" w:rsidRDefault="00144FC0" w:rsidP="003E382C">
            <w:pPr>
              <w:jc w:val="both"/>
              <w:rPr>
                <w:rFonts w:ascii="Arial" w:hAnsi="Arial" w:cs="Arial"/>
                <w:iCs/>
                <w:color w:val="000000"/>
              </w:rPr>
            </w:pPr>
            <w:r w:rsidRPr="00144FC0">
              <w:rPr>
                <w:rFonts w:ascii="Arial" w:hAnsi="Arial" w:cs="Arial"/>
                <w:b/>
                <w:bCs/>
                <w:color w:val="000000"/>
              </w:rPr>
              <w:t>Estrutura:</w:t>
            </w:r>
            <w:r w:rsidRPr="00144FC0">
              <w:rPr>
                <w:rFonts w:ascii="Arial" w:hAnsi="Arial" w:cs="Arial"/>
                <w:iCs/>
                <w:color w:val="000000"/>
              </w:rPr>
              <w:t xml:space="preserve"> Deve seguir as normas da UFJF (Título, introdução, justificativa, referencial teórico, objetivos - gerais e específicos, hipótese, materiais e métodos, cronograma de execução, orçamento, referências bibliográficas, anexos e apêndices. Quando for o caso, o protocolo de submissão do projeto ao Comitê de Ética).</w:t>
            </w:r>
          </w:p>
        </w:tc>
        <w:tc>
          <w:tcPr>
            <w:tcW w:w="0" w:type="auto"/>
            <w:vAlign w:val="center"/>
          </w:tcPr>
          <w:p w14:paraId="43F5FC90" w14:textId="77777777" w:rsidR="00144FC0" w:rsidRPr="00144FC0" w:rsidRDefault="00144FC0" w:rsidP="003B1F3D">
            <w:pPr>
              <w:jc w:val="center"/>
              <w:rPr>
                <w:rFonts w:ascii="Arial" w:hAnsi="Arial" w:cs="Arial"/>
                <w:color w:val="000000"/>
              </w:rPr>
            </w:pPr>
            <w:r w:rsidRPr="00144FC0">
              <w:rPr>
                <w:rFonts w:ascii="Arial" w:hAnsi="Arial" w:cs="Arial"/>
                <w:color w:val="000000"/>
              </w:rPr>
              <w:t>8,0</w:t>
            </w:r>
          </w:p>
        </w:tc>
        <w:sdt>
          <w:sdtPr>
            <w:rPr>
              <w:rFonts w:ascii="Arial" w:hAnsi="Arial" w:cs="Arial"/>
            </w:rPr>
            <w:id w:val="2143693870"/>
            <w:placeholder>
              <w:docPart w:val="7A8D737C318A88498B76569533EAB8B2"/>
            </w:placeholder>
            <w:showingPlcHdr/>
            <w:text/>
          </w:sdtPr>
          <w:sdtEndPr/>
          <w:sdtContent>
            <w:tc>
              <w:tcPr>
                <w:tcW w:w="0" w:type="auto"/>
                <w:vAlign w:val="center"/>
              </w:tcPr>
              <w:p w14:paraId="4EE6EBD7" w14:textId="77777777" w:rsidR="00144FC0" w:rsidRPr="00144FC0" w:rsidRDefault="003E382C" w:rsidP="00C91596">
                <w:pPr>
                  <w:autoSpaceDE w:val="0"/>
                  <w:autoSpaceDN w:val="0"/>
                  <w:adjustRightInd w:val="0"/>
                  <w:ind w:left="-7"/>
                  <w:jc w:val="center"/>
                  <w:rPr>
                    <w:rFonts w:ascii="Arial" w:hAnsi="Arial" w:cs="Arial"/>
                  </w:rPr>
                </w:pPr>
                <w:r w:rsidRPr="003E382C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tc>
          </w:sdtContent>
        </w:sdt>
      </w:tr>
      <w:tr w:rsidR="00144FC0" w:rsidRPr="00144FC0" w14:paraId="721F23D9" w14:textId="77777777" w:rsidTr="003B1F3D">
        <w:trPr>
          <w:trHeight w:val="368"/>
        </w:trPr>
        <w:tc>
          <w:tcPr>
            <w:tcW w:w="0" w:type="auto"/>
            <w:vAlign w:val="center"/>
          </w:tcPr>
          <w:p w14:paraId="6F6DBF60" w14:textId="77777777" w:rsidR="00144FC0" w:rsidRPr="00144FC0" w:rsidRDefault="00144FC0" w:rsidP="003B1F3D">
            <w:pPr>
              <w:jc w:val="both"/>
              <w:rPr>
                <w:rFonts w:ascii="Arial" w:hAnsi="Arial" w:cs="Arial"/>
                <w:iCs/>
                <w:color w:val="000000"/>
              </w:rPr>
            </w:pPr>
            <w:r w:rsidRPr="00144FC0">
              <w:rPr>
                <w:rFonts w:ascii="Arial" w:hAnsi="Arial" w:cs="Arial"/>
                <w:b/>
                <w:bCs/>
                <w:color w:val="000000"/>
              </w:rPr>
              <w:t>Introdução e justificativa:</w:t>
            </w:r>
            <w:r w:rsidRPr="00144FC0">
              <w:rPr>
                <w:rFonts w:ascii="Arial" w:hAnsi="Arial" w:cs="Arial"/>
                <w:iCs/>
                <w:color w:val="000000"/>
              </w:rPr>
              <w:t xml:space="preserve"> deve apresentar o tema do projeto e natureza (contextualização); o problema da pesquisa; as hipóteses e a justificativa do estudo.</w:t>
            </w:r>
          </w:p>
        </w:tc>
        <w:tc>
          <w:tcPr>
            <w:tcW w:w="0" w:type="auto"/>
            <w:vAlign w:val="center"/>
          </w:tcPr>
          <w:p w14:paraId="6053BFA2" w14:textId="77777777" w:rsidR="00144FC0" w:rsidRPr="00144FC0" w:rsidRDefault="00144FC0" w:rsidP="003B1F3D">
            <w:pPr>
              <w:jc w:val="center"/>
              <w:rPr>
                <w:rFonts w:ascii="Arial" w:hAnsi="Arial" w:cs="Arial"/>
                <w:color w:val="000000"/>
              </w:rPr>
            </w:pPr>
            <w:r w:rsidRPr="00144FC0">
              <w:rPr>
                <w:rFonts w:ascii="Arial" w:hAnsi="Arial" w:cs="Arial"/>
                <w:color w:val="000000"/>
              </w:rPr>
              <w:t>5,0</w:t>
            </w:r>
          </w:p>
        </w:tc>
        <w:sdt>
          <w:sdtPr>
            <w:rPr>
              <w:rFonts w:ascii="Arial" w:hAnsi="Arial" w:cs="Arial"/>
            </w:rPr>
            <w:id w:val="16050253"/>
            <w:placeholder>
              <w:docPart w:val="D43A02EBF77CE345AD80B3F3A110E232"/>
            </w:placeholder>
            <w:showingPlcHdr/>
            <w:text/>
          </w:sdtPr>
          <w:sdtEndPr/>
          <w:sdtContent>
            <w:tc>
              <w:tcPr>
                <w:tcW w:w="0" w:type="auto"/>
                <w:vAlign w:val="center"/>
              </w:tcPr>
              <w:p w14:paraId="07EB8A23" w14:textId="77777777" w:rsidR="00144FC0" w:rsidRPr="00144FC0" w:rsidRDefault="003E382C" w:rsidP="00C91596">
                <w:pPr>
                  <w:tabs>
                    <w:tab w:val="left" w:pos="284"/>
                  </w:tabs>
                  <w:autoSpaceDE w:val="0"/>
                  <w:autoSpaceDN w:val="0"/>
                  <w:adjustRightInd w:val="0"/>
                  <w:ind w:left="-7"/>
                  <w:jc w:val="center"/>
                  <w:rPr>
                    <w:rFonts w:ascii="Arial" w:hAnsi="Arial" w:cs="Arial"/>
                  </w:rPr>
                </w:pPr>
                <w:r w:rsidRPr="003E382C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tc>
          </w:sdtContent>
        </w:sdt>
      </w:tr>
      <w:tr w:rsidR="00144FC0" w:rsidRPr="00144FC0" w14:paraId="5B09BFDC" w14:textId="77777777" w:rsidTr="003B1F3D">
        <w:tc>
          <w:tcPr>
            <w:tcW w:w="0" w:type="auto"/>
            <w:vAlign w:val="center"/>
          </w:tcPr>
          <w:p w14:paraId="2FAF3272" w14:textId="77777777" w:rsidR="00144FC0" w:rsidRPr="00144FC0" w:rsidRDefault="00144FC0" w:rsidP="003B1F3D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44FC0">
              <w:rPr>
                <w:rFonts w:ascii="Arial" w:hAnsi="Arial" w:cs="Arial"/>
                <w:b/>
                <w:bCs/>
                <w:color w:val="000000"/>
              </w:rPr>
              <w:t>Objetivos:</w:t>
            </w:r>
            <w:r w:rsidRPr="00144FC0">
              <w:rPr>
                <w:rFonts w:ascii="Arial" w:hAnsi="Arial" w:cs="Arial"/>
                <w:iCs/>
                <w:color w:val="000000"/>
              </w:rPr>
              <w:t xml:space="preserve"> devem ser claros e coerentes com o problema apresentado.</w:t>
            </w:r>
          </w:p>
        </w:tc>
        <w:tc>
          <w:tcPr>
            <w:tcW w:w="0" w:type="auto"/>
            <w:vAlign w:val="center"/>
          </w:tcPr>
          <w:p w14:paraId="6F2F0791" w14:textId="77777777" w:rsidR="00144FC0" w:rsidRPr="00144FC0" w:rsidRDefault="00144FC0" w:rsidP="003B1F3D">
            <w:pPr>
              <w:jc w:val="center"/>
              <w:rPr>
                <w:rFonts w:ascii="Arial" w:hAnsi="Arial" w:cs="Arial"/>
                <w:color w:val="000000"/>
              </w:rPr>
            </w:pPr>
            <w:r w:rsidRPr="00144FC0">
              <w:rPr>
                <w:rFonts w:ascii="Arial" w:hAnsi="Arial" w:cs="Arial"/>
                <w:color w:val="000000"/>
              </w:rPr>
              <w:t>5,0</w:t>
            </w:r>
          </w:p>
        </w:tc>
        <w:sdt>
          <w:sdtPr>
            <w:rPr>
              <w:rFonts w:ascii="Arial" w:hAnsi="Arial" w:cs="Arial"/>
            </w:rPr>
            <w:id w:val="-1554300256"/>
            <w:placeholder>
              <w:docPart w:val="8337B0E1D12B674584F0A471D51453FF"/>
            </w:placeholder>
            <w:showingPlcHdr/>
            <w:text/>
          </w:sdtPr>
          <w:sdtEndPr/>
          <w:sdtContent>
            <w:tc>
              <w:tcPr>
                <w:tcW w:w="0" w:type="auto"/>
                <w:vAlign w:val="center"/>
              </w:tcPr>
              <w:p w14:paraId="7A4242CE" w14:textId="77777777" w:rsidR="00144FC0" w:rsidRPr="00144FC0" w:rsidRDefault="00C91596" w:rsidP="00C91596">
                <w:pPr>
                  <w:tabs>
                    <w:tab w:val="left" w:pos="284"/>
                  </w:tabs>
                  <w:autoSpaceDE w:val="0"/>
                  <w:autoSpaceDN w:val="0"/>
                  <w:adjustRightInd w:val="0"/>
                  <w:ind w:left="-7"/>
                  <w:jc w:val="center"/>
                  <w:rPr>
                    <w:rFonts w:ascii="Arial" w:hAnsi="Arial" w:cs="Arial"/>
                  </w:rPr>
                </w:pPr>
                <w:r w:rsidRPr="003E382C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tc>
          </w:sdtContent>
        </w:sdt>
      </w:tr>
      <w:tr w:rsidR="00144FC0" w:rsidRPr="00144FC0" w14:paraId="50232A28" w14:textId="77777777" w:rsidTr="003B1F3D">
        <w:tc>
          <w:tcPr>
            <w:tcW w:w="0" w:type="auto"/>
            <w:vAlign w:val="center"/>
          </w:tcPr>
          <w:p w14:paraId="201251D6" w14:textId="77777777" w:rsidR="00144FC0" w:rsidRPr="00144FC0" w:rsidRDefault="00144FC0" w:rsidP="003B1F3D">
            <w:pPr>
              <w:jc w:val="both"/>
              <w:rPr>
                <w:rFonts w:ascii="Arial" w:hAnsi="Arial" w:cs="Arial"/>
                <w:iCs/>
                <w:color w:val="000000"/>
              </w:rPr>
            </w:pPr>
            <w:r w:rsidRPr="00144FC0">
              <w:rPr>
                <w:rFonts w:ascii="Arial" w:hAnsi="Arial" w:cs="Arial"/>
                <w:b/>
                <w:bCs/>
                <w:color w:val="000000"/>
              </w:rPr>
              <w:t>Revisão bibliográfica</w:t>
            </w:r>
            <w:r w:rsidRPr="00144FC0">
              <w:rPr>
                <w:rFonts w:ascii="Arial" w:hAnsi="Arial" w:cs="Arial"/>
                <w:color w:val="000000"/>
              </w:rPr>
              <w:t>:</w:t>
            </w:r>
            <w:r w:rsidRPr="00144FC0">
              <w:rPr>
                <w:rFonts w:ascii="Arial" w:hAnsi="Arial" w:cs="Arial"/>
                <w:iCs/>
                <w:color w:val="000000"/>
              </w:rPr>
              <w:t xml:space="preserve"> deve ser coerente, suficiente e adequada ao problema proposto.</w:t>
            </w:r>
          </w:p>
        </w:tc>
        <w:tc>
          <w:tcPr>
            <w:tcW w:w="0" w:type="auto"/>
            <w:vAlign w:val="center"/>
          </w:tcPr>
          <w:p w14:paraId="79DA3C54" w14:textId="77777777" w:rsidR="00144FC0" w:rsidRPr="00144FC0" w:rsidRDefault="00144FC0" w:rsidP="003B1F3D">
            <w:pPr>
              <w:jc w:val="center"/>
              <w:rPr>
                <w:rFonts w:ascii="Arial" w:hAnsi="Arial" w:cs="Arial"/>
                <w:color w:val="000000"/>
              </w:rPr>
            </w:pPr>
            <w:r w:rsidRPr="00144FC0">
              <w:rPr>
                <w:rFonts w:ascii="Arial" w:hAnsi="Arial" w:cs="Arial"/>
                <w:color w:val="000000"/>
              </w:rPr>
              <w:t>5,0</w:t>
            </w:r>
          </w:p>
        </w:tc>
        <w:sdt>
          <w:sdtPr>
            <w:rPr>
              <w:rFonts w:ascii="Arial" w:hAnsi="Arial" w:cs="Arial"/>
            </w:rPr>
            <w:id w:val="-1350716798"/>
            <w:placeholder>
              <w:docPart w:val="4993A3FA4C1E7D40AA7B4BABB852857F"/>
            </w:placeholder>
            <w:showingPlcHdr/>
            <w:text/>
          </w:sdtPr>
          <w:sdtEndPr/>
          <w:sdtContent>
            <w:tc>
              <w:tcPr>
                <w:tcW w:w="0" w:type="auto"/>
                <w:vAlign w:val="center"/>
              </w:tcPr>
              <w:p w14:paraId="44496E8F" w14:textId="77777777" w:rsidR="00144FC0" w:rsidRPr="00144FC0" w:rsidRDefault="00C91596" w:rsidP="00C91596">
                <w:pPr>
                  <w:tabs>
                    <w:tab w:val="left" w:pos="284"/>
                  </w:tabs>
                  <w:autoSpaceDE w:val="0"/>
                  <w:autoSpaceDN w:val="0"/>
                  <w:adjustRightInd w:val="0"/>
                  <w:ind w:left="-7"/>
                  <w:jc w:val="center"/>
                  <w:rPr>
                    <w:rFonts w:ascii="Arial" w:hAnsi="Arial" w:cs="Arial"/>
                  </w:rPr>
                </w:pPr>
                <w:r w:rsidRPr="003E382C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tc>
          </w:sdtContent>
        </w:sdt>
      </w:tr>
      <w:tr w:rsidR="00144FC0" w:rsidRPr="00144FC0" w14:paraId="009C7BE3" w14:textId="77777777" w:rsidTr="003B1F3D">
        <w:tc>
          <w:tcPr>
            <w:tcW w:w="0" w:type="auto"/>
            <w:vAlign w:val="center"/>
          </w:tcPr>
          <w:p w14:paraId="701521EF" w14:textId="77777777" w:rsidR="00144FC0" w:rsidRPr="00144FC0" w:rsidRDefault="00144FC0" w:rsidP="003B1F3D">
            <w:pPr>
              <w:jc w:val="both"/>
              <w:rPr>
                <w:rFonts w:ascii="Arial" w:hAnsi="Arial" w:cs="Arial"/>
                <w:iCs/>
                <w:color w:val="000000"/>
              </w:rPr>
            </w:pPr>
            <w:r w:rsidRPr="00144FC0">
              <w:rPr>
                <w:rFonts w:ascii="Arial" w:hAnsi="Arial" w:cs="Arial"/>
                <w:b/>
                <w:bCs/>
                <w:color w:val="000000"/>
              </w:rPr>
              <w:t>Materiais e métodos:</w:t>
            </w:r>
            <w:r w:rsidRPr="00144FC0">
              <w:rPr>
                <w:rFonts w:ascii="Arial" w:hAnsi="Arial" w:cs="Arial"/>
                <w:iCs/>
                <w:color w:val="000000"/>
              </w:rPr>
              <w:t xml:space="preserve"> deve ser adequado, atualizado, suficiente (amostragem, métodos e técnicas de coleta, análise dos dados, anexos e apêndices, quando necessários) e compatível ao objetivo do projeto.</w:t>
            </w:r>
          </w:p>
        </w:tc>
        <w:tc>
          <w:tcPr>
            <w:tcW w:w="0" w:type="auto"/>
            <w:vAlign w:val="center"/>
          </w:tcPr>
          <w:p w14:paraId="75C3D31E" w14:textId="77777777" w:rsidR="00144FC0" w:rsidRPr="00144FC0" w:rsidRDefault="00144FC0" w:rsidP="003B1F3D">
            <w:pPr>
              <w:jc w:val="center"/>
              <w:rPr>
                <w:rFonts w:ascii="Arial" w:hAnsi="Arial" w:cs="Arial"/>
                <w:color w:val="000000"/>
              </w:rPr>
            </w:pPr>
            <w:r w:rsidRPr="00144FC0">
              <w:rPr>
                <w:rFonts w:ascii="Arial" w:hAnsi="Arial" w:cs="Arial"/>
                <w:color w:val="000000"/>
              </w:rPr>
              <w:t>8,0</w:t>
            </w:r>
          </w:p>
        </w:tc>
        <w:sdt>
          <w:sdtPr>
            <w:rPr>
              <w:rFonts w:ascii="Arial" w:hAnsi="Arial" w:cs="Arial"/>
            </w:rPr>
            <w:id w:val="-1388174890"/>
            <w:placeholder>
              <w:docPart w:val="A4F47A2269751A4A833BF309D470D7BD"/>
            </w:placeholder>
            <w:showingPlcHdr/>
            <w:text/>
          </w:sdtPr>
          <w:sdtEndPr/>
          <w:sdtContent>
            <w:tc>
              <w:tcPr>
                <w:tcW w:w="0" w:type="auto"/>
                <w:vAlign w:val="center"/>
              </w:tcPr>
              <w:p w14:paraId="74872B7E" w14:textId="77777777" w:rsidR="00144FC0" w:rsidRPr="00144FC0" w:rsidRDefault="00C91596" w:rsidP="00C91596">
                <w:pPr>
                  <w:tabs>
                    <w:tab w:val="left" w:pos="284"/>
                  </w:tabs>
                  <w:autoSpaceDE w:val="0"/>
                  <w:autoSpaceDN w:val="0"/>
                  <w:adjustRightInd w:val="0"/>
                  <w:ind w:left="-7"/>
                  <w:jc w:val="center"/>
                  <w:rPr>
                    <w:rFonts w:ascii="Arial" w:hAnsi="Arial" w:cs="Arial"/>
                  </w:rPr>
                </w:pPr>
                <w:r w:rsidRPr="003E382C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tc>
          </w:sdtContent>
        </w:sdt>
      </w:tr>
      <w:tr w:rsidR="00144FC0" w:rsidRPr="00144FC0" w14:paraId="668A880F" w14:textId="77777777" w:rsidTr="003B1F3D">
        <w:tc>
          <w:tcPr>
            <w:tcW w:w="0" w:type="auto"/>
            <w:vAlign w:val="center"/>
          </w:tcPr>
          <w:p w14:paraId="0E49515D" w14:textId="77777777" w:rsidR="00144FC0" w:rsidRPr="00144FC0" w:rsidRDefault="00144FC0" w:rsidP="003B1F3D">
            <w:pPr>
              <w:jc w:val="both"/>
              <w:rPr>
                <w:rFonts w:ascii="Arial" w:hAnsi="Arial" w:cs="Arial"/>
                <w:iCs/>
                <w:color w:val="000000"/>
              </w:rPr>
            </w:pPr>
            <w:r w:rsidRPr="00144FC0">
              <w:rPr>
                <w:rFonts w:ascii="Arial" w:hAnsi="Arial" w:cs="Arial"/>
                <w:b/>
                <w:bCs/>
                <w:color w:val="000000"/>
              </w:rPr>
              <w:t>Citações e referências:</w:t>
            </w:r>
            <w:r w:rsidRPr="00144FC0">
              <w:rPr>
                <w:rFonts w:ascii="Arial" w:hAnsi="Arial" w:cs="Arial"/>
                <w:iCs/>
                <w:color w:val="000000"/>
              </w:rPr>
              <w:t xml:space="preserve"> devem ser atuais, pertinentes ao tema estudado, e realizadas considerando as normas da ABTN. A utilização de referências mais antigas, desde que essenciais para estruturação do trabalho, são aceitáveis. </w:t>
            </w:r>
          </w:p>
        </w:tc>
        <w:tc>
          <w:tcPr>
            <w:tcW w:w="0" w:type="auto"/>
            <w:vAlign w:val="center"/>
          </w:tcPr>
          <w:p w14:paraId="2DC32279" w14:textId="77777777" w:rsidR="00144FC0" w:rsidRPr="00144FC0" w:rsidRDefault="00144FC0" w:rsidP="003B1F3D">
            <w:pPr>
              <w:jc w:val="center"/>
              <w:rPr>
                <w:rFonts w:ascii="Arial" w:hAnsi="Arial" w:cs="Arial"/>
                <w:color w:val="000000"/>
              </w:rPr>
            </w:pPr>
            <w:r w:rsidRPr="00144FC0">
              <w:rPr>
                <w:rFonts w:ascii="Arial" w:hAnsi="Arial" w:cs="Arial"/>
                <w:color w:val="000000"/>
              </w:rPr>
              <w:t>5,0</w:t>
            </w:r>
          </w:p>
        </w:tc>
        <w:sdt>
          <w:sdtPr>
            <w:rPr>
              <w:rFonts w:ascii="Arial" w:hAnsi="Arial" w:cs="Arial"/>
            </w:rPr>
            <w:id w:val="615486240"/>
            <w:placeholder>
              <w:docPart w:val="1DEEA5BEF0F1F54DB86D5FED10DC0EBE"/>
            </w:placeholder>
            <w:showingPlcHdr/>
            <w:text/>
          </w:sdtPr>
          <w:sdtEndPr/>
          <w:sdtContent>
            <w:tc>
              <w:tcPr>
                <w:tcW w:w="0" w:type="auto"/>
                <w:vAlign w:val="center"/>
              </w:tcPr>
              <w:p w14:paraId="320E3817" w14:textId="77777777" w:rsidR="00144FC0" w:rsidRPr="00144FC0" w:rsidRDefault="00C91596" w:rsidP="00C91596">
                <w:pPr>
                  <w:tabs>
                    <w:tab w:val="left" w:pos="284"/>
                  </w:tabs>
                  <w:autoSpaceDE w:val="0"/>
                  <w:autoSpaceDN w:val="0"/>
                  <w:adjustRightInd w:val="0"/>
                  <w:ind w:left="-7"/>
                  <w:jc w:val="center"/>
                  <w:rPr>
                    <w:rFonts w:ascii="Arial" w:hAnsi="Arial" w:cs="Arial"/>
                  </w:rPr>
                </w:pPr>
                <w:r w:rsidRPr="003E382C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tc>
          </w:sdtContent>
        </w:sdt>
      </w:tr>
      <w:tr w:rsidR="00144FC0" w:rsidRPr="00144FC0" w14:paraId="6D118738" w14:textId="77777777" w:rsidTr="003B1F3D">
        <w:tc>
          <w:tcPr>
            <w:tcW w:w="0" w:type="auto"/>
            <w:vAlign w:val="center"/>
          </w:tcPr>
          <w:p w14:paraId="6B928465" w14:textId="77777777" w:rsidR="00144FC0" w:rsidRPr="00144FC0" w:rsidRDefault="00144FC0" w:rsidP="003B1F3D">
            <w:pPr>
              <w:jc w:val="both"/>
              <w:rPr>
                <w:rFonts w:ascii="Arial" w:hAnsi="Arial" w:cs="Arial"/>
                <w:iCs/>
                <w:color w:val="000000"/>
              </w:rPr>
            </w:pPr>
            <w:r w:rsidRPr="00144FC0">
              <w:rPr>
                <w:rFonts w:ascii="Arial" w:hAnsi="Arial" w:cs="Arial"/>
                <w:b/>
                <w:bCs/>
                <w:color w:val="000000"/>
              </w:rPr>
              <w:t>Cronograma e orçamento:</w:t>
            </w:r>
            <w:r w:rsidRPr="00144FC0">
              <w:rPr>
                <w:rFonts w:ascii="Arial" w:hAnsi="Arial" w:cs="Arial"/>
                <w:iCs/>
                <w:color w:val="000000"/>
              </w:rPr>
              <w:t xml:space="preserve"> deve ser compatível com estudo.</w:t>
            </w:r>
          </w:p>
        </w:tc>
        <w:tc>
          <w:tcPr>
            <w:tcW w:w="0" w:type="auto"/>
            <w:vAlign w:val="center"/>
          </w:tcPr>
          <w:p w14:paraId="6EEE1039" w14:textId="77777777" w:rsidR="00144FC0" w:rsidRPr="00144FC0" w:rsidRDefault="00144FC0" w:rsidP="003B1F3D">
            <w:pPr>
              <w:jc w:val="center"/>
              <w:rPr>
                <w:rFonts w:ascii="Arial" w:hAnsi="Arial" w:cs="Arial"/>
                <w:color w:val="000000"/>
              </w:rPr>
            </w:pPr>
            <w:r w:rsidRPr="00144FC0">
              <w:rPr>
                <w:rFonts w:ascii="Arial" w:hAnsi="Arial" w:cs="Arial"/>
                <w:color w:val="000000"/>
              </w:rPr>
              <w:t>2,0</w:t>
            </w:r>
          </w:p>
        </w:tc>
        <w:sdt>
          <w:sdtPr>
            <w:rPr>
              <w:rFonts w:ascii="Arial" w:hAnsi="Arial" w:cs="Arial"/>
            </w:rPr>
            <w:id w:val="1023058316"/>
            <w:placeholder>
              <w:docPart w:val="1FD1F4FD4EE0B74CA68E973E4A766909"/>
            </w:placeholder>
            <w:showingPlcHdr/>
            <w:text/>
          </w:sdtPr>
          <w:sdtEndPr/>
          <w:sdtContent>
            <w:tc>
              <w:tcPr>
                <w:tcW w:w="0" w:type="auto"/>
                <w:vAlign w:val="center"/>
              </w:tcPr>
              <w:p w14:paraId="3DF14C86" w14:textId="77777777" w:rsidR="00144FC0" w:rsidRPr="00144FC0" w:rsidRDefault="00C91596" w:rsidP="00C91596">
                <w:pPr>
                  <w:tabs>
                    <w:tab w:val="left" w:pos="284"/>
                  </w:tabs>
                  <w:autoSpaceDE w:val="0"/>
                  <w:autoSpaceDN w:val="0"/>
                  <w:adjustRightInd w:val="0"/>
                  <w:ind w:left="-7"/>
                  <w:jc w:val="center"/>
                  <w:rPr>
                    <w:rFonts w:ascii="Arial" w:hAnsi="Arial" w:cs="Arial"/>
                  </w:rPr>
                </w:pPr>
                <w:r w:rsidRPr="003E382C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tc>
          </w:sdtContent>
        </w:sdt>
      </w:tr>
      <w:tr w:rsidR="00144FC0" w:rsidRPr="00144FC0" w14:paraId="7E69B7D2" w14:textId="77777777" w:rsidTr="003B1F3D">
        <w:tc>
          <w:tcPr>
            <w:tcW w:w="0" w:type="auto"/>
            <w:vAlign w:val="center"/>
          </w:tcPr>
          <w:p w14:paraId="547D67AD" w14:textId="77777777" w:rsidR="00144FC0" w:rsidRPr="00144FC0" w:rsidRDefault="00144FC0" w:rsidP="003B1F3D">
            <w:pPr>
              <w:jc w:val="both"/>
              <w:rPr>
                <w:rFonts w:ascii="Arial" w:hAnsi="Arial" w:cs="Arial"/>
                <w:iCs/>
                <w:color w:val="000000"/>
              </w:rPr>
            </w:pPr>
            <w:r w:rsidRPr="00144FC0">
              <w:rPr>
                <w:rFonts w:ascii="Arial" w:hAnsi="Arial" w:cs="Arial"/>
                <w:b/>
                <w:bCs/>
                <w:color w:val="000000"/>
              </w:rPr>
              <w:t>Anexos e apêndices:</w:t>
            </w:r>
            <w:r w:rsidRPr="00144FC0">
              <w:rPr>
                <w:rFonts w:ascii="Arial" w:hAnsi="Arial" w:cs="Arial"/>
                <w:iCs/>
                <w:color w:val="000000"/>
              </w:rPr>
              <w:t xml:space="preserve"> todos os anexos e apêndices devem ser apresentados ao final do projeto e devidamente referenciados no texto. Observação: Atribuir 1 em caso deste item não se aplicar ao projeto de pesquisa. </w:t>
            </w:r>
          </w:p>
        </w:tc>
        <w:tc>
          <w:tcPr>
            <w:tcW w:w="0" w:type="auto"/>
            <w:vAlign w:val="center"/>
          </w:tcPr>
          <w:p w14:paraId="69FF4D42" w14:textId="77777777" w:rsidR="00144FC0" w:rsidRPr="00144FC0" w:rsidRDefault="00144FC0" w:rsidP="003B1F3D">
            <w:pPr>
              <w:jc w:val="center"/>
              <w:rPr>
                <w:rFonts w:ascii="Arial" w:hAnsi="Arial" w:cs="Arial"/>
                <w:color w:val="000000"/>
              </w:rPr>
            </w:pPr>
            <w:r w:rsidRPr="00144FC0">
              <w:rPr>
                <w:rFonts w:ascii="Arial" w:hAnsi="Arial" w:cs="Arial"/>
                <w:color w:val="000000"/>
              </w:rPr>
              <w:t>2,0</w:t>
            </w:r>
          </w:p>
        </w:tc>
        <w:sdt>
          <w:sdtPr>
            <w:rPr>
              <w:rFonts w:ascii="Arial" w:hAnsi="Arial" w:cs="Arial"/>
            </w:rPr>
            <w:id w:val="-1392035157"/>
            <w:placeholder>
              <w:docPart w:val="FCF160A93835244C8F588AE7E846EDFB"/>
            </w:placeholder>
            <w:showingPlcHdr/>
            <w:text/>
          </w:sdtPr>
          <w:sdtEndPr/>
          <w:sdtContent>
            <w:tc>
              <w:tcPr>
                <w:tcW w:w="0" w:type="auto"/>
                <w:vAlign w:val="center"/>
              </w:tcPr>
              <w:p w14:paraId="0243CF06" w14:textId="77777777" w:rsidR="00144FC0" w:rsidRPr="00144FC0" w:rsidRDefault="00C91596" w:rsidP="00C91596">
                <w:pPr>
                  <w:tabs>
                    <w:tab w:val="left" w:pos="284"/>
                  </w:tabs>
                  <w:autoSpaceDE w:val="0"/>
                  <w:autoSpaceDN w:val="0"/>
                  <w:adjustRightInd w:val="0"/>
                  <w:ind w:left="-7"/>
                  <w:jc w:val="center"/>
                  <w:rPr>
                    <w:rFonts w:ascii="Arial" w:hAnsi="Arial" w:cs="Arial"/>
                  </w:rPr>
                </w:pPr>
                <w:r w:rsidRPr="003E382C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tc>
          </w:sdtContent>
        </w:sdt>
      </w:tr>
      <w:tr w:rsidR="00144FC0" w:rsidRPr="00144FC0" w14:paraId="091981C0" w14:textId="77777777" w:rsidTr="003B1F3D">
        <w:tc>
          <w:tcPr>
            <w:tcW w:w="0" w:type="auto"/>
            <w:vAlign w:val="center"/>
          </w:tcPr>
          <w:p w14:paraId="38BDFEA9" w14:textId="77777777" w:rsidR="00144FC0" w:rsidRPr="00144FC0" w:rsidRDefault="00144FC0" w:rsidP="003B1F3D">
            <w:pPr>
              <w:jc w:val="both"/>
              <w:rPr>
                <w:rFonts w:ascii="Arial" w:hAnsi="Arial" w:cs="Arial"/>
                <w:iCs/>
                <w:color w:val="000000"/>
              </w:rPr>
            </w:pPr>
            <w:r w:rsidRPr="00144FC0">
              <w:rPr>
                <w:rFonts w:ascii="Arial" w:hAnsi="Arial" w:cs="Arial"/>
                <w:b/>
                <w:bCs/>
                <w:color w:val="000000"/>
              </w:rPr>
              <w:t>Título:</w:t>
            </w:r>
            <w:r w:rsidRPr="00144FC0">
              <w:rPr>
                <w:rFonts w:ascii="Arial" w:hAnsi="Arial" w:cs="Arial"/>
                <w:iCs/>
                <w:color w:val="000000"/>
              </w:rPr>
              <w:t xml:space="preserve"> deve ser adequado ao tema do estudo. </w:t>
            </w:r>
          </w:p>
        </w:tc>
        <w:tc>
          <w:tcPr>
            <w:tcW w:w="0" w:type="auto"/>
            <w:vAlign w:val="center"/>
          </w:tcPr>
          <w:p w14:paraId="6BDF5E40" w14:textId="77777777" w:rsidR="00144FC0" w:rsidRPr="00144FC0" w:rsidRDefault="00144FC0" w:rsidP="003B1F3D">
            <w:pPr>
              <w:jc w:val="center"/>
              <w:rPr>
                <w:rFonts w:ascii="Arial" w:hAnsi="Arial" w:cs="Arial"/>
                <w:color w:val="000000"/>
              </w:rPr>
            </w:pPr>
            <w:r w:rsidRPr="00144FC0">
              <w:rPr>
                <w:rFonts w:ascii="Arial" w:hAnsi="Arial" w:cs="Arial"/>
                <w:color w:val="000000"/>
              </w:rPr>
              <w:t>2,0</w:t>
            </w:r>
          </w:p>
        </w:tc>
        <w:sdt>
          <w:sdtPr>
            <w:rPr>
              <w:rFonts w:ascii="Arial" w:hAnsi="Arial" w:cs="Arial"/>
            </w:rPr>
            <w:id w:val="904491631"/>
            <w:placeholder>
              <w:docPart w:val="38B93BEC48063648BFE4EF28BE0D1E19"/>
            </w:placeholder>
            <w:showingPlcHdr/>
            <w:text/>
          </w:sdtPr>
          <w:sdtEndPr/>
          <w:sdtContent>
            <w:tc>
              <w:tcPr>
                <w:tcW w:w="0" w:type="auto"/>
                <w:vAlign w:val="center"/>
              </w:tcPr>
              <w:p w14:paraId="732FBAAD" w14:textId="77777777" w:rsidR="00144FC0" w:rsidRPr="00144FC0" w:rsidRDefault="00C91596" w:rsidP="00C91596">
                <w:pPr>
                  <w:tabs>
                    <w:tab w:val="left" w:pos="284"/>
                  </w:tabs>
                  <w:autoSpaceDE w:val="0"/>
                  <w:autoSpaceDN w:val="0"/>
                  <w:adjustRightInd w:val="0"/>
                  <w:ind w:left="-7"/>
                  <w:jc w:val="center"/>
                  <w:rPr>
                    <w:rFonts w:ascii="Arial" w:hAnsi="Arial" w:cs="Arial"/>
                  </w:rPr>
                </w:pPr>
                <w:r w:rsidRPr="003E382C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tc>
          </w:sdtContent>
        </w:sdt>
      </w:tr>
      <w:tr w:rsidR="00144FC0" w:rsidRPr="00144FC0" w14:paraId="624DDCCC" w14:textId="77777777" w:rsidTr="003B1F3D">
        <w:tc>
          <w:tcPr>
            <w:tcW w:w="0" w:type="auto"/>
            <w:vAlign w:val="center"/>
          </w:tcPr>
          <w:p w14:paraId="329362D1" w14:textId="77777777" w:rsidR="00144FC0" w:rsidRPr="00144FC0" w:rsidRDefault="00144FC0" w:rsidP="003B1F3D">
            <w:pPr>
              <w:jc w:val="both"/>
              <w:rPr>
                <w:rFonts w:ascii="Arial" w:hAnsi="Arial" w:cs="Arial"/>
                <w:iCs/>
                <w:color w:val="000000"/>
              </w:rPr>
            </w:pPr>
            <w:r w:rsidRPr="00144FC0">
              <w:rPr>
                <w:rFonts w:ascii="Arial" w:hAnsi="Arial" w:cs="Arial"/>
                <w:b/>
                <w:bCs/>
                <w:color w:val="000000"/>
              </w:rPr>
              <w:t>Redação:</w:t>
            </w:r>
            <w:r w:rsidRPr="00144FC0">
              <w:rPr>
                <w:rFonts w:ascii="Arial" w:hAnsi="Arial" w:cs="Arial"/>
                <w:iCs/>
                <w:color w:val="000000"/>
              </w:rPr>
              <w:t xml:space="preserve"> O texto deve ser escrito de forma gramaticalmente correta. O vocabulário deve ser condizente ao de um trabalho científico/acadêmico.</w:t>
            </w:r>
          </w:p>
        </w:tc>
        <w:tc>
          <w:tcPr>
            <w:tcW w:w="0" w:type="auto"/>
            <w:vAlign w:val="center"/>
          </w:tcPr>
          <w:p w14:paraId="5B42AB04" w14:textId="77777777" w:rsidR="00144FC0" w:rsidRPr="00144FC0" w:rsidRDefault="00144FC0" w:rsidP="003B1F3D">
            <w:pPr>
              <w:jc w:val="center"/>
              <w:rPr>
                <w:rFonts w:ascii="Arial" w:hAnsi="Arial" w:cs="Arial"/>
                <w:color w:val="000000"/>
              </w:rPr>
            </w:pPr>
            <w:r w:rsidRPr="00144FC0">
              <w:rPr>
                <w:rFonts w:ascii="Arial" w:hAnsi="Arial" w:cs="Arial"/>
                <w:color w:val="000000"/>
              </w:rPr>
              <w:t>8,0</w:t>
            </w:r>
          </w:p>
        </w:tc>
        <w:sdt>
          <w:sdtPr>
            <w:rPr>
              <w:rFonts w:ascii="Arial" w:hAnsi="Arial" w:cs="Arial"/>
            </w:rPr>
            <w:id w:val="-1260365112"/>
            <w:placeholder>
              <w:docPart w:val="66D7DEFD002C2C41B2E901FE60AC491B"/>
            </w:placeholder>
            <w:showingPlcHdr/>
            <w:text/>
          </w:sdtPr>
          <w:sdtEndPr/>
          <w:sdtContent>
            <w:tc>
              <w:tcPr>
                <w:tcW w:w="0" w:type="auto"/>
                <w:vAlign w:val="center"/>
              </w:tcPr>
              <w:p w14:paraId="27A7900C" w14:textId="77777777" w:rsidR="00144FC0" w:rsidRPr="00144FC0" w:rsidRDefault="00C91596" w:rsidP="00C91596">
                <w:pPr>
                  <w:tabs>
                    <w:tab w:val="left" w:pos="284"/>
                  </w:tabs>
                  <w:autoSpaceDE w:val="0"/>
                  <w:autoSpaceDN w:val="0"/>
                  <w:adjustRightInd w:val="0"/>
                  <w:ind w:left="-7"/>
                  <w:jc w:val="center"/>
                  <w:rPr>
                    <w:rFonts w:ascii="Arial" w:hAnsi="Arial" w:cs="Arial"/>
                  </w:rPr>
                </w:pPr>
                <w:r w:rsidRPr="003E382C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tc>
          </w:sdtContent>
        </w:sdt>
      </w:tr>
      <w:tr w:rsidR="00144FC0" w:rsidRPr="00144FC0" w14:paraId="20EBA13F" w14:textId="77777777" w:rsidTr="003B1F3D"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01C600A" w14:textId="77777777" w:rsidR="00144FC0" w:rsidRPr="00144FC0" w:rsidRDefault="00144FC0" w:rsidP="003B1F3D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44FC0">
              <w:rPr>
                <w:rFonts w:ascii="Arial" w:hAnsi="Arial" w:cs="Arial"/>
                <w:b/>
                <w:bCs/>
                <w:color w:val="000000"/>
              </w:rPr>
              <w:lastRenderedPageBreak/>
              <w:t>Total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B9D48FC" w14:textId="77777777" w:rsidR="00144FC0" w:rsidRPr="00144FC0" w:rsidRDefault="00144FC0" w:rsidP="003B1F3D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144FC0">
              <w:rPr>
                <w:rFonts w:ascii="Arial" w:hAnsi="Arial" w:cs="Arial"/>
                <w:b/>
                <w:color w:val="000000"/>
              </w:rPr>
              <w:t>50,0</w:t>
            </w:r>
          </w:p>
        </w:tc>
        <w:sdt>
          <w:sdtPr>
            <w:rPr>
              <w:rFonts w:ascii="Arial" w:hAnsi="Arial" w:cs="Arial"/>
              <w:b/>
              <w:bCs/>
            </w:rPr>
            <w:id w:val="1260341008"/>
            <w:placeholder>
              <w:docPart w:val="83E8833684C8224FA148DC2D9E135920"/>
            </w:placeholder>
            <w:showingPlcHdr/>
            <w:text/>
          </w:sdtPr>
          <w:sdtEndPr/>
          <w:sdtContent>
            <w:tc>
              <w:tcPr>
                <w:tcW w:w="0" w:type="auto"/>
                <w:shd w:val="clear" w:color="auto" w:fill="D9D9D9" w:themeFill="background1" w:themeFillShade="D9"/>
                <w:vAlign w:val="center"/>
              </w:tcPr>
              <w:p w14:paraId="1C05ADDC" w14:textId="77777777" w:rsidR="00144FC0" w:rsidRPr="00C91596" w:rsidRDefault="00C91596" w:rsidP="00C91596">
                <w:pPr>
                  <w:tabs>
                    <w:tab w:val="left" w:pos="284"/>
                  </w:tabs>
                  <w:autoSpaceDE w:val="0"/>
                  <w:autoSpaceDN w:val="0"/>
                  <w:adjustRightInd w:val="0"/>
                  <w:ind w:left="-7"/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C91596">
                  <w:rPr>
                    <w:rStyle w:val="TextodoEspaoReservado"/>
                    <w:rFonts w:ascii="Arial" w:hAnsi="Arial" w:cs="Arial"/>
                    <w:b/>
                    <w:bCs/>
                  </w:rPr>
                  <w:t>Clique ou toque aqui para inserir o texto.</w:t>
                </w:r>
              </w:p>
            </w:tc>
          </w:sdtContent>
        </w:sdt>
      </w:tr>
    </w:tbl>
    <w:p w14:paraId="0A95BCF1" w14:textId="77777777" w:rsidR="00144FC0" w:rsidRPr="00144FC0" w:rsidRDefault="00144FC0">
      <w:pPr>
        <w:rPr>
          <w:rFonts w:ascii="Arial" w:hAnsi="Arial" w:cs="Arial"/>
          <w:sz w:val="22"/>
          <w:szCs w:val="22"/>
        </w:rPr>
      </w:pPr>
    </w:p>
    <w:sectPr w:rsidR="00144FC0" w:rsidRPr="00144FC0" w:rsidSect="006962E2">
      <w:headerReference w:type="default" r:id="rId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8D1AC" w14:textId="77777777" w:rsidR="003B033C" w:rsidRDefault="003B033C" w:rsidP="00144FC0">
      <w:r>
        <w:separator/>
      </w:r>
    </w:p>
  </w:endnote>
  <w:endnote w:type="continuationSeparator" w:id="0">
    <w:p w14:paraId="5F0AB0BC" w14:textId="77777777" w:rsidR="003B033C" w:rsidRDefault="003B033C" w:rsidP="0014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E0EDE" w14:textId="77777777" w:rsidR="003B033C" w:rsidRDefault="003B033C" w:rsidP="00144FC0">
      <w:r>
        <w:separator/>
      </w:r>
    </w:p>
  </w:footnote>
  <w:footnote w:type="continuationSeparator" w:id="0">
    <w:p w14:paraId="0A84550A" w14:textId="77777777" w:rsidR="003B033C" w:rsidRDefault="003B033C" w:rsidP="00144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24609" w14:textId="77777777" w:rsidR="00144FC0" w:rsidRDefault="00FB3410" w:rsidP="00144FC0">
    <w:pPr>
      <w:pStyle w:val="Cabealho"/>
      <w:tabs>
        <w:tab w:val="clear" w:pos="4252"/>
        <w:tab w:val="clear" w:pos="8504"/>
        <w:tab w:val="left" w:pos="7260"/>
      </w:tabs>
      <w:ind w:left="-993" w:right="-852"/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83A0D9" wp14:editId="73BE7035">
              <wp:simplePos x="0" y="0"/>
              <wp:positionH relativeFrom="column">
                <wp:posOffset>4971415</wp:posOffset>
              </wp:positionH>
              <wp:positionV relativeFrom="paragraph">
                <wp:posOffset>-36830</wp:posOffset>
              </wp:positionV>
              <wp:extent cx="1435100" cy="927100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0" cy="927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1FD365" w14:textId="77777777" w:rsidR="00144FC0" w:rsidRDefault="00144FC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828DA0" wp14:editId="6D7FFCB4">
                                <wp:extent cx="1165332" cy="768350"/>
                                <wp:effectExtent l="0" t="0" r="3175" b="0"/>
                                <wp:docPr id="13" name="Imagem 8" descr="Logotipo, nome da empresa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m 8" descr="Logotipo, nome da empresa&#10;&#10;Descrição gerad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/>
                                        <a:srcRect l="5239" t="7907" r="6145" b="407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182147" cy="779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83A0D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391.45pt;margin-top:-2.9pt;width:113pt;height: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" filled="f" stroked="f" strokeweight=".5pt">
              <v:textbox>
                <w:txbxContent>
                  <w:p w14:paraId="0B1FD365" w14:textId="77777777" w:rsidR="00144FC0" w:rsidRDefault="00144FC0">
                    <w:r>
                      <w:rPr>
                        <w:noProof/>
                      </w:rPr>
                      <w:drawing>
                        <wp:inline distT="0" distB="0" distL="0" distR="0" wp14:anchorId="2A828DA0" wp14:editId="6D7FFCB4">
                          <wp:extent cx="1165332" cy="768350"/>
                          <wp:effectExtent l="0" t="0" r="3175" b="0"/>
                          <wp:docPr id="13" name="Imagem 8" descr="Logotipo, nome da empresa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m 8" descr="Logotipo, nome da empresa&#10;&#10;Descrição gerad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"/>
                                  <a:srcRect l="5239" t="7907" r="6145" b="407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182147" cy="7794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962E2">
      <w:rPr>
        <w:noProof/>
        <w:color w:val="000000"/>
        <w:sz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E3971D" wp14:editId="1529291A">
              <wp:simplePos x="0" y="0"/>
              <wp:positionH relativeFrom="margin">
                <wp:posOffset>1824990</wp:posOffset>
              </wp:positionH>
              <wp:positionV relativeFrom="paragraph">
                <wp:posOffset>120015</wp:posOffset>
              </wp:positionV>
              <wp:extent cx="3479800" cy="594995"/>
              <wp:effectExtent l="0" t="0" r="0" b="0"/>
              <wp:wrapNone/>
              <wp:docPr id="2" name="CaixaDe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0" cy="594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04181" w14:textId="77777777" w:rsidR="00144FC0" w:rsidRPr="00FB3410" w:rsidRDefault="00FB3410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FB3410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Universidade Federal de Juiz de Fora</w:t>
                          </w:r>
                        </w:p>
                        <w:p w14:paraId="253DBC92" w14:textId="77777777" w:rsidR="00144FC0" w:rsidRPr="00FB3410" w:rsidRDefault="00FB3410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FB3410">
                            <w:rPr>
                              <w:rFonts w:ascii="Arial" w:hAnsi="Arial" w:cs="Arial"/>
                              <w:b/>
                              <w:iCs/>
                              <w:color w:val="000000"/>
                              <w:kern w:val="24"/>
                            </w:rPr>
                            <w:t xml:space="preserve">Campus </w:t>
                          </w:r>
                          <w:r w:rsidRPr="00FB3410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Governador Valadares</w:t>
                          </w:r>
                        </w:p>
                        <w:p w14:paraId="4C77E430" w14:textId="77777777" w:rsidR="00144FC0" w:rsidRPr="00FB3410" w:rsidRDefault="00FB3410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000000"/>
                              <w:kern w:val="24"/>
                            </w:rPr>
                          </w:pPr>
                          <w:r w:rsidRPr="00FB3410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Departamento de Nutrição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E3971D" id="CaixaDeTexto 8" o:spid="_x0000_s1027" type="#_x0000_t202" style="position:absolute;left:0;text-align:left;margin-left:143.7pt;margin-top:9.45pt;width:274pt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" filled="f" stroked="f">
              <v:textbox>
                <w:txbxContent>
                  <w:p w14:paraId="3BE04181" w14:textId="77777777" w:rsidR="00144FC0" w:rsidRPr="00FB3410" w:rsidRDefault="00FB3410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FB3410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Universidade Federal de Juiz de Fora</w:t>
                    </w:r>
                  </w:p>
                  <w:p w14:paraId="253DBC92" w14:textId="77777777" w:rsidR="00144FC0" w:rsidRPr="00FB3410" w:rsidRDefault="00FB3410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FB3410">
                      <w:rPr>
                        <w:rFonts w:ascii="Arial" w:hAnsi="Arial" w:cs="Arial"/>
                        <w:b/>
                        <w:iCs/>
                        <w:color w:val="000000"/>
                        <w:kern w:val="24"/>
                      </w:rPr>
                      <w:t xml:space="preserve">Campus </w:t>
                    </w:r>
                    <w:r w:rsidRPr="00FB3410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Governador Valadares</w:t>
                    </w:r>
                  </w:p>
                  <w:p w14:paraId="4C77E430" w14:textId="77777777" w:rsidR="00144FC0" w:rsidRPr="00FB3410" w:rsidRDefault="00FB3410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b/>
                        <w:color w:val="000000"/>
                        <w:kern w:val="24"/>
                      </w:rPr>
                    </w:pPr>
                    <w:r w:rsidRPr="00FB3410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Departamento de Nutrição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44FC0">
      <w:t xml:space="preserve">                                                                                                  </w:t>
    </w:r>
  </w:p>
  <w:p w14:paraId="6035B33D" w14:textId="77777777" w:rsidR="00144FC0" w:rsidRDefault="00FB3410" w:rsidP="00144FC0">
    <w:pPr>
      <w:pStyle w:val="Cabealho"/>
      <w:tabs>
        <w:tab w:val="clear" w:pos="4252"/>
        <w:tab w:val="clear" w:pos="8504"/>
        <w:tab w:val="left" w:pos="7260"/>
      </w:tabs>
      <w:ind w:right="-852"/>
      <w:rPr>
        <w:sz w:val="10"/>
        <w:szCs w:val="10"/>
      </w:rPr>
    </w:pPr>
    <w:r>
      <w:rPr>
        <w:noProof/>
        <w:color w:val="000000"/>
        <w:sz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1A7DC5" wp14:editId="7E57D8A9">
              <wp:simplePos x="0" y="0"/>
              <wp:positionH relativeFrom="column">
                <wp:posOffset>148590</wp:posOffset>
              </wp:positionH>
              <wp:positionV relativeFrom="paragraph">
                <wp:posOffset>41275</wp:posOffset>
              </wp:positionV>
              <wp:extent cx="1866900" cy="56134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561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AB8D29" w14:textId="77777777" w:rsidR="00144FC0" w:rsidRDefault="00144FC0">
                          <w:r w:rsidRPr="00061CCF">
                            <w:rPr>
                              <w:noProof/>
                              <w:sz w:val="14"/>
                            </w:rPr>
                            <w:drawing>
                              <wp:inline distT="0" distB="0" distL="0" distR="0" wp14:anchorId="620E6D77" wp14:editId="5E8A539B">
                                <wp:extent cx="1673525" cy="510835"/>
                                <wp:effectExtent l="0" t="0" r="0" b="0"/>
                                <wp:docPr id="12" name="Imagem 12" descr="Logotipo&#10;&#10;Descrição gerada automaticamente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D1682381-C5D5-9649-87C2-26747309D9A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Imagem 1" descr="Logotipo&#10;&#10;Descrição gerada automaticamente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1682381-C5D5-9649-87C2-26747309D9A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36304" cy="5299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1A7DC5" id="Caixa de Texto 3" o:spid="_x0000_s1028" type="#_x0000_t202" style="position:absolute;margin-left:11.7pt;margin-top:3.25pt;width:147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" filled="f" stroked="f" strokeweight=".5pt">
              <v:textbox>
                <w:txbxContent>
                  <w:p w14:paraId="12AB8D29" w14:textId="77777777" w:rsidR="00144FC0" w:rsidRDefault="00144FC0">
                    <w:r w:rsidRPr="00061CCF">
                      <w:rPr>
                        <w:noProof/>
                        <w:sz w:val="14"/>
                      </w:rPr>
                      <w:drawing>
                        <wp:inline distT="0" distB="0" distL="0" distR="0" wp14:anchorId="620E6D77" wp14:editId="5E8A539B">
                          <wp:extent cx="1673525" cy="510835"/>
                          <wp:effectExtent l="0" t="0" r="0" b="0"/>
                          <wp:docPr id="12" name="Imagem 12" descr="Logotipo&#10;&#10;Descrição gerada automaticamente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D1682381-C5D5-9649-87C2-26747309D9A3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Imagem 1" descr="Logotipo&#10;&#10;Descrição gerada automaticamente">
                                    <a:extLst>
                                      <a:ext uri="{FF2B5EF4-FFF2-40B4-BE49-F238E27FC236}">
                                        <a16:creationId xmlns:a16="http://schemas.microsoft.com/office/drawing/2014/main" id="{D1682381-C5D5-9649-87C2-26747309D9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36304" cy="5299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72A218D" w14:textId="77777777" w:rsidR="00144FC0" w:rsidRPr="00F520BC" w:rsidRDefault="00144FC0" w:rsidP="00144FC0">
    <w:pPr>
      <w:pStyle w:val="Cabealho"/>
      <w:tabs>
        <w:tab w:val="clear" w:pos="4252"/>
        <w:tab w:val="clear" w:pos="8504"/>
        <w:tab w:val="left" w:pos="7260"/>
      </w:tabs>
      <w:ind w:right="-852"/>
      <w:rPr>
        <w:sz w:val="10"/>
        <w:szCs w:val="10"/>
      </w:rPr>
    </w:pPr>
  </w:p>
  <w:p w14:paraId="7655D165" w14:textId="77777777" w:rsidR="00144FC0" w:rsidRDefault="00144FC0">
    <w:pPr>
      <w:pStyle w:val="Cabealho"/>
    </w:pPr>
  </w:p>
  <w:p w14:paraId="554F1237" w14:textId="77777777" w:rsidR="00144FC0" w:rsidRDefault="00144FC0">
    <w:pPr>
      <w:pStyle w:val="Cabealho"/>
    </w:pPr>
  </w:p>
  <w:p w14:paraId="557AB201" w14:textId="77777777" w:rsidR="00144FC0" w:rsidRDefault="00144FC0">
    <w:pPr>
      <w:pStyle w:val="Cabealho"/>
    </w:pPr>
  </w:p>
  <w:p w14:paraId="5F0BAB06" w14:textId="77777777" w:rsidR="00144FC0" w:rsidRPr="006962E2" w:rsidRDefault="00144FC0">
    <w:pPr>
      <w:pStyle w:val="Cabealho"/>
      <w:rPr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attachedTemplate r:id="rId1"/>
  <w:revisionView w:inkAnnotations="0"/>
  <w:documentProtection w:edit="forms" w:enforcement="1" w:cryptProviderType="rsaAES" w:cryptAlgorithmClass="hash" w:cryptAlgorithmType="typeAny" w:cryptAlgorithmSid="14" w:cryptSpinCount="100000" w:hash="RLC3JpX2bzCMF8ZOicm6xZWVSrdNa8BmVJr4P6271spAmmZhcE3jgQDg50tHKwAw1d8Ph0ZoQI0EEzx6kmng6g==" w:salt="r7avlUIBe1JkyNt/BEVIl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33C"/>
    <w:rsid w:val="000059DB"/>
    <w:rsid w:val="00144FC0"/>
    <w:rsid w:val="001E38CA"/>
    <w:rsid w:val="003B033C"/>
    <w:rsid w:val="003E382C"/>
    <w:rsid w:val="006962E2"/>
    <w:rsid w:val="007D5E0F"/>
    <w:rsid w:val="00A57121"/>
    <w:rsid w:val="00B17F9A"/>
    <w:rsid w:val="00B45E42"/>
    <w:rsid w:val="00BB1BAC"/>
    <w:rsid w:val="00BD6902"/>
    <w:rsid w:val="00C91596"/>
    <w:rsid w:val="00CB5555"/>
    <w:rsid w:val="00FB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66202C"/>
  <w15:chartTrackingRefBased/>
  <w15:docId w15:val="{18A4E630-7F82-D94A-A870-8413D09B9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F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4FC0"/>
  </w:style>
  <w:style w:type="paragraph" w:styleId="Rodap">
    <w:name w:val="footer"/>
    <w:basedOn w:val="Normal"/>
    <w:link w:val="RodapChar"/>
    <w:uiPriority w:val="99"/>
    <w:unhideWhenUsed/>
    <w:rsid w:val="00144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4FC0"/>
  </w:style>
  <w:style w:type="paragraph" w:styleId="NormalWeb">
    <w:name w:val="Normal (Web)"/>
    <w:basedOn w:val="Normal"/>
    <w:uiPriority w:val="99"/>
    <w:unhideWhenUsed/>
    <w:rsid w:val="00144F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fault">
    <w:name w:val="Default"/>
    <w:rsid w:val="00144FC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TextodoEspaoReservado">
    <w:name w:val="Placeholder Text"/>
    <w:basedOn w:val="Fontepargpadro"/>
    <w:uiPriority w:val="99"/>
    <w:semiHidden/>
    <w:rsid w:val="003E38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gelica/Downloads/AVALIAC&#807;A&#771;O%20DO%20PROJETO%20DE%20TCC%20I%20Professor%20disciplina%20(4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A8D737C318A88498B76569533EAB8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A6D78C-DC68-FB4E-8626-CFDB1D771481}"/>
      </w:docPartPr>
      <w:docPartBody>
        <w:p w:rsidR="00000000" w:rsidRDefault="00222BD9">
          <w:pPr>
            <w:pStyle w:val="7A8D737C318A88498B76569533EAB8B2"/>
          </w:pPr>
          <w:r w:rsidRPr="00AB2B2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C47391851A89E4D849C85169D159A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CCFD15-C1C7-4B45-8BE7-29FD924D57D5}"/>
      </w:docPartPr>
      <w:docPartBody>
        <w:p w:rsidR="00000000" w:rsidRDefault="00222BD9">
          <w:pPr>
            <w:pStyle w:val="AC47391851A89E4D849C85169D159A3F"/>
          </w:pPr>
          <w:r w:rsidRPr="00AB2B2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D43A02EBF77CE345AD80B3F3A110E2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4812D8-15AB-0E4B-804E-140121BE7CEA}"/>
      </w:docPartPr>
      <w:docPartBody>
        <w:p w:rsidR="00000000" w:rsidRDefault="00222BD9">
          <w:pPr>
            <w:pStyle w:val="D43A02EBF77CE345AD80B3F3A110E232"/>
          </w:pPr>
          <w:r w:rsidRPr="00AB2B2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337B0E1D12B674584F0A471D51453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8578C0-5E7D-FF41-954B-F18A71D31E86}"/>
      </w:docPartPr>
      <w:docPartBody>
        <w:p w:rsidR="00000000" w:rsidRDefault="00222BD9">
          <w:pPr>
            <w:pStyle w:val="8337B0E1D12B674584F0A471D51453FF"/>
          </w:pPr>
          <w:r w:rsidRPr="00AB2B2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93A3FA4C1E7D40AA7B4BABB85285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14B2B6-CD05-8645-98D8-B63234222BC9}"/>
      </w:docPartPr>
      <w:docPartBody>
        <w:p w:rsidR="00000000" w:rsidRDefault="00222BD9">
          <w:pPr>
            <w:pStyle w:val="4993A3FA4C1E7D40AA7B4BABB852857F"/>
          </w:pPr>
          <w:r w:rsidRPr="00AB2B2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F47A2269751A4A833BF309D470D7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07D7BC-6186-F943-A34D-3241C4159C63}"/>
      </w:docPartPr>
      <w:docPartBody>
        <w:p w:rsidR="00000000" w:rsidRDefault="00222BD9">
          <w:pPr>
            <w:pStyle w:val="A4F47A2269751A4A833BF309D470D7BD"/>
          </w:pPr>
          <w:r w:rsidRPr="00AB2B2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DEEA5BEF0F1F54DB86D5FED10DC0E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C5EB63-567D-B346-B70B-B5B85F64062D}"/>
      </w:docPartPr>
      <w:docPartBody>
        <w:p w:rsidR="00000000" w:rsidRDefault="00222BD9">
          <w:pPr>
            <w:pStyle w:val="1DEEA5BEF0F1F54DB86D5FED10DC0EBE"/>
          </w:pPr>
          <w:r w:rsidRPr="00AB2B2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D1F4FD4EE0B74CA68E973E4A7669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34854E-7F4D-ED44-9040-EC68F5295E4B}"/>
      </w:docPartPr>
      <w:docPartBody>
        <w:p w:rsidR="00000000" w:rsidRDefault="00222BD9">
          <w:pPr>
            <w:pStyle w:val="1FD1F4FD4EE0B74CA68E973E4A766909"/>
          </w:pPr>
          <w:r w:rsidRPr="00AB2B2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CF160A93835244C8F588AE7E846ED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40F48B-4758-474B-8C21-927769DAC1CB}"/>
      </w:docPartPr>
      <w:docPartBody>
        <w:p w:rsidR="00000000" w:rsidRDefault="00222BD9">
          <w:pPr>
            <w:pStyle w:val="FCF160A93835244C8F588AE7E846EDFB"/>
          </w:pPr>
          <w:r w:rsidRPr="00AB2B2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8B93BEC48063648BFE4EF28BE0D1E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B42D6A-32A7-2247-929A-F70B46C88B6A}"/>
      </w:docPartPr>
      <w:docPartBody>
        <w:p w:rsidR="00000000" w:rsidRDefault="00222BD9">
          <w:pPr>
            <w:pStyle w:val="38B93BEC48063648BFE4EF28BE0D1E19"/>
          </w:pPr>
          <w:r w:rsidRPr="00AB2B2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D7DEFD002C2C41B2E901FE60AC49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0BB682-4FAA-FC43-93E5-7805E618640F}"/>
      </w:docPartPr>
      <w:docPartBody>
        <w:p w:rsidR="00000000" w:rsidRDefault="00222BD9">
          <w:pPr>
            <w:pStyle w:val="66D7DEFD002C2C41B2E901FE60AC491B"/>
          </w:pPr>
          <w:r w:rsidRPr="00AB2B2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3E8833684C8224FA148DC2D9E1359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BA51FA-33AA-1D4D-97C5-63CB7F96D433}"/>
      </w:docPartPr>
      <w:docPartBody>
        <w:p w:rsidR="00000000" w:rsidRDefault="00222BD9">
          <w:pPr>
            <w:pStyle w:val="83E8833684C8224FA148DC2D9E135920"/>
          </w:pPr>
          <w:r w:rsidRPr="00AB2B2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customStyle="1" w:styleId="7A8D737C318A88498B76569533EAB8B2">
    <w:name w:val="7A8D737C318A88498B76569533EAB8B2"/>
  </w:style>
  <w:style w:type="paragraph" w:customStyle="1" w:styleId="AC47391851A89E4D849C85169D159A3F">
    <w:name w:val="AC47391851A89E4D849C85169D159A3F"/>
  </w:style>
  <w:style w:type="paragraph" w:customStyle="1" w:styleId="D43A02EBF77CE345AD80B3F3A110E232">
    <w:name w:val="D43A02EBF77CE345AD80B3F3A110E232"/>
  </w:style>
  <w:style w:type="paragraph" w:customStyle="1" w:styleId="8337B0E1D12B674584F0A471D51453FF">
    <w:name w:val="8337B0E1D12B674584F0A471D51453FF"/>
  </w:style>
  <w:style w:type="paragraph" w:customStyle="1" w:styleId="4993A3FA4C1E7D40AA7B4BABB852857F">
    <w:name w:val="4993A3FA4C1E7D40AA7B4BABB852857F"/>
  </w:style>
  <w:style w:type="paragraph" w:customStyle="1" w:styleId="A4F47A2269751A4A833BF309D470D7BD">
    <w:name w:val="A4F47A2269751A4A833BF309D470D7BD"/>
  </w:style>
  <w:style w:type="paragraph" w:customStyle="1" w:styleId="1DEEA5BEF0F1F54DB86D5FED10DC0EBE">
    <w:name w:val="1DEEA5BEF0F1F54DB86D5FED10DC0EBE"/>
  </w:style>
  <w:style w:type="paragraph" w:customStyle="1" w:styleId="1FD1F4FD4EE0B74CA68E973E4A766909">
    <w:name w:val="1FD1F4FD4EE0B74CA68E973E4A766909"/>
  </w:style>
  <w:style w:type="paragraph" w:customStyle="1" w:styleId="FCF160A93835244C8F588AE7E846EDFB">
    <w:name w:val="FCF160A93835244C8F588AE7E846EDFB"/>
  </w:style>
  <w:style w:type="paragraph" w:customStyle="1" w:styleId="38B93BEC48063648BFE4EF28BE0D1E19">
    <w:name w:val="38B93BEC48063648BFE4EF28BE0D1E19"/>
  </w:style>
  <w:style w:type="paragraph" w:customStyle="1" w:styleId="66D7DEFD002C2C41B2E901FE60AC491B">
    <w:name w:val="66D7DEFD002C2C41B2E901FE60AC491B"/>
  </w:style>
  <w:style w:type="paragraph" w:customStyle="1" w:styleId="83E8833684C8224FA148DC2D9E135920">
    <w:name w:val="83E8833684C8224FA148DC2D9E1359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AVALIAÇÃO DO PROJETO DE TCC I Professor disciplina (4).dotx</Template>
  <TotalTime>1</TotalTime>
  <Pages>2</Pages>
  <Words>376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2022-03-14T13:28:00Z</dcterms:created>
  <dcterms:modified xsi:type="dcterms:W3CDTF">2022-03-14T13:29:00Z</dcterms:modified>
</cp:coreProperties>
</file>