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0AC56" w14:textId="77777777" w:rsidR="001A0640" w:rsidRDefault="001A0640" w:rsidP="0097306B">
      <w:pPr>
        <w:spacing w:line="360" w:lineRule="auto"/>
        <w:jc w:val="center"/>
        <w:rPr>
          <w:rFonts w:ascii="Arial" w:hAnsi="Arial" w:cs="Arial"/>
          <w:b/>
        </w:rPr>
      </w:pPr>
    </w:p>
    <w:p w14:paraId="2E001C3C" w14:textId="77777777" w:rsidR="002F6461" w:rsidRDefault="002F6461" w:rsidP="0097306B">
      <w:pPr>
        <w:spacing w:line="360" w:lineRule="auto"/>
        <w:jc w:val="center"/>
        <w:rPr>
          <w:rFonts w:ascii="Arial" w:hAnsi="Arial" w:cs="Arial"/>
          <w:b/>
          <w:noProof/>
          <w:lang w:eastAsia="pt-BR"/>
        </w:rPr>
      </w:pPr>
      <w:r w:rsidRPr="00446B37">
        <w:rPr>
          <w:rFonts w:ascii="Arial" w:hAnsi="Arial" w:cs="Arial"/>
          <w:b/>
        </w:rPr>
        <w:t xml:space="preserve">AVALIAÇÃO DO PROJETO </w:t>
      </w:r>
      <w:r w:rsidRPr="00446B37">
        <w:rPr>
          <w:rFonts w:ascii="Arial" w:hAnsi="Arial" w:cs="Arial"/>
          <w:b/>
          <w:noProof/>
          <w:lang w:eastAsia="pt-BR"/>
        </w:rPr>
        <w:t>DE TCC</w:t>
      </w:r>
      <w:r>
        <w:rPr>
          <w:rFonts w:ascii="Arial" w:hAnsi="Arial" w:cs="Arial"/>
          <w:b/>
          <w:noProof/>
          <w:lang w:eastAsia="pt-BR"/>
        </w:rPr>
        <w:t xml:space="preserve"> </w:t>
      </w:r>
    </w:p>
    <w:p w14:paraId="5547FE17" w14:textId="77777777" w:rsidR="002F6461" w:rsidRDefault="002F6461" w:rsidP="0097306B">
      <w:pPr>
        <w:spacing w:line="360" w:lineRule="auto"/>
        <w:jc w:val="center"/>
        <w:rPr>
          <w:rFonts w:ascii="Arial" w:hAnsi="Arial" w:cs="Arial"/>
          <w:b/>
          <w:noProof/>
          <w:lang w:eastAsia="pt-BR"/>
        </w:rPr>
      </w:pPr>
      <w:r>
        <w:rPr>
          <w:rFonts w:ascii="Arial" w:hAnsi="Arial" w:cs="Arial"/>
          <w:b/>
          <w:noProof/>
          <w:lang w:eastAsia="pt-BR"/>
        </w:rPr>
        <w:t>PROFESSOR ORIENTADOR</w:t>
      </w:r>
    </w:p>
    <w:p w14:paraId="45EB9F75" w14:textId="77777777" w:rsidR="0097306B" w:rsidRPr="00A90789" w:rsidRDefault="0097306B" w:rsidP="0097306B">
      <w:pPr>
        <w:spacing w:line="360" w:lineRule="auto"/>
        <w:jc w:val="center"/>
        <w:rPr>
          <w:rFonts w:ascii="Arial" w:hAnsi="Arial" w:cs="Arial"/>
          <w:b/>
          <w:noProof/>
          <w:lang w:eastAsia="pt-BR"/>
        </w:rPr>
      </w:pPr>
    </w:p>
    <w:p w14:paraId="7B5122F1" w14:textId="77777777" w:rsidR="002F6461" w:rsidRPr="002F6461" w:rsidRDefault="002F6461" w:rsidP="002F6461">
      <w:pPr>
        <w:pStyle w:val="Default"/>
        <w:spacing w:after="120"/>
        <w:jc w:val="both"/>
        <w:rPr>
          <w:rFonts w:ascii="Arial" w:hAnsi="Arial" w:cs="Arial"/>
          <w:color w:val="auto"/>
        </w:rPr>
      </w:pPr>
      <w:r w:rsidRPr="002F6461">
        <w:rPr>
          <w:rFonts w:ascii="Arial" w:hAnsi="Arial" w:cs="Arial"/>
          <w:color w:val="auto"/>
        </w:rPr>
        <w:t xml:space="preserve">Título do Projeto: </w:t>
      </w:r>
      <w:sdt>
        <w:sdtPr>
          <w:rPr>
            <w:rFonts w:ascii="Arial" w:hAnsi="Arial" w:cs="Arial"/>
            <w:color w:val="auto"/>
          </w:rPr>
          <w:id w:val="-1747265258"/>
          <w:placeholder>
            <w:docPart w:val="F931D15F0F50E44C8C98D1742853A95B"/>
          </w:placeholder>
          <w:showingPlcHdr/>
          <w:text/>
        </w:sdtPr>
        <w:sdtEndPr/>
        <w:sdtContent>
          <w:r w:rsidR="009C57F4" w:rsidRPr="009C57F4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</w:p>
    <w:p w14:paraId="72B676C7" w14:textId="77777777" w:rsidR="002F6461" w:rsidRPr="002F6461" w:rsidRDefault="002F6461" w:rsidP="002F6461">
      <w:pPr>
        <w:pStyle w:val="Default"/>
        <w:spacing w:after="120"/>
        <w:jc w:val="both"/>
        <w:rPr>
          <w:rFonts w:ascii="Arial" w:hAnsi="Arial" w:cs="Arial"/>
          <w:color w:val="auto"/>
        </w:rPr>
      </w:pPr>
      <w:r w:rsidRPr="002F6461">
        <w:rPr>
          <w:rFonts w:ascii="Arial" w:hAnsi="Arial" w:cs="Arial"/>
          <w:color w:val="auto"/>
        </w:rPr>
        <w:t>Estudante:</w:t>
      </w:r>
      <w:r>
        <w:rPr>
          <w:rFonts w:ascii="Arial" w:hAnsi="Arial" w:cs="Arial"/>
          <w:color w:val="auto"/>
        </w:rPr>
        <w:t xml:space="preserve"> </w:t>
      </w:r>
      <w:sdt>
        <w:sdtPr>
          <w:rPr>
            <w:rFonts w:ascii="Arial" w:hAnsi="Arial" w:cs="Arial"/>
            <w:color w:val="auto"/>
          </w:rPr>
          <w:id w:val="144257086"/>
          <w:placeholder>
            <w:docPart w:val="F931D15F0F50E44C8C98D1742853A95B"/>
          </w:placeholder>
          <w:showingPlcHdr/>
          <w:text/>
        </w:sdtPr>
        <w:sdtEndPr/>
        <w:sdtContent>
          <w:r w:rsidR="009C57F4" w:rsidRPr="009C57F4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</w:p>
    <w:p w14:paraId="5CF79A9D" w14:textId="77777777" w:rsidR="002F6461" w:rsidRPr="002F6461" w:rsidRDefault="002F6461" w:rsidP="002F6461">
      <w:pPr>
        <w:pStyle w:val="Default"/>
        <w:spacing w:after="120"/>
        <w:jc w:val="both"/>
        <w:rPr>
          <w:rFonts w:ascii="Arial" w:hAnsi="Arial" w:cs="Arial"/>
          <w:color w:val="auto"/>
        </w:rPr>
      </w:pPr>
      <w:r w:rsidRPr="002F6461">
        <w:rPr>
          <w:rFonts w:ascii="Arial" w:hAnsi="Arial" w:cs="Arial"/>
          <w:color w:val="auto"/>
        </w:rPr>
        <w:t xml:space="preserve">Orientador: </w:t>
      </w:r>
      <w:sdt>
        <w:sdtPr>
          <w:rPr>
            <w:rFonts w:ascii="Arial" w:hAnsi="Arial" w:cs="Arial"/>
            <w:color w:val="auto"/>
          </w:rPr>
          <w:id w:val="657423141"/>
          <w:placeholder>
            <w:docPart w:val="F931D15F0F50E44C8C98D1742853A95B"/>
          </w:placeholder>
          <w:showingPlcHdr/>
          <w:text/>
        </w:sdtPr>
        <w:sdtEndPr/>
        <w:sdtContent>
          <w:r w:rsidR="009C57F4" w:rsidRPr="009C57F4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</w:p>
    <w:p w14:paraId="21F36FA6" w14:textId="77777777" w:rsidR="002F6461" w:rsidRPr="002F6461" w:rsidRDefault="002F6461" w:rsidP="002F6461">
      <w:pPr>
        <w:pStyle w:val="Default"/>
        <w:spacing w:after="120"/>
        <w:jc w:val="both"/>
        <w:rPr>
          <w:rFonts w:ascii="Arial" w:hAnsi="Arial" w:cs="Arial"/>
          <w:color w:val="auto"/>
        </w:rPr>
      </w:pPr>
      <w:r w:rsidRPr="002F6461">
        <w:rPr>
          <w:rFonts w:ascii="Arial" w:hAnsi="Arial" w:cs="Arial"/>
          <w:color w:val="auto"/>
        </w:rPr>
        <w:t xml:space="preserve">Data: </w:t>
      </w:r>
      <w:sdt>
        <w:sdtPr>
          <w:rPr>
            <w:rFonts w:ascii="Arial" w:hAnsi="Arial" w:cs="Arial"/>
            <w:color w:val="auto"/>
          </w:rPr>
          <w:id w:val="-281722708"/>
          <w:placeholder>
            <w:docPart w:val="D5214A993AD6A74488BA685F290AB99F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="009C57F4" w:rsidRPr="009C57F4">
            <w:rPr>
              <w:rStyle w:val="TextodoEspaoReservado"/>
              <w:rFonts w:ascii="Arial" w:hAnsi="Arial" w:cs="Arial"/>
            </w:rPr>
            <w:t>Clique ou toque aqui para inserir uma data.</w:t>
          </w:r>
        </w:sdtContent>
      </w:sdt>
    </w:p>
    <w:p w14:paraId="130EFB64" w14:textId="77777777" w:rsidR="002F6461" w:rsidRPr="002F6461" w:rsidRDefault="002F6461" w:rsidP="002F6461">
      <w:pPr>
        <w:pStyle w:val="Default"/>
        <w:spacing w:after="120"/>
        <w:jc w:val="both"/>
        <w:rPr>
          <w:rFonts w:ascii="Arial" w:hAnsi="Arial" w:cs="Arial"/>
          <w:color w:val="auto"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7366"/>
        <w:gridCol w:w="1574"/>
        <w:gridCol w:w="1403"/>
      </w:tblGrid>
      <w:tr w:rsidR="001A0640" w:rsidRPr="002F6461" w14:paraId="5D6C5B95" w14:textId="77777777" w:rsidTr="009C57F4">
        <w:tc>
          <w:tcPr>
            <w:tcW w:w="7366" w:type="dxa"/>
            <w:vAlign w:val="center"/>
          </w:tcPr>
          <w:p w14:paraId="40CED4C4" w14:textId="77777777" w:rsidR="002F6461" w:rsidRPr="002F6461" w:rsidRDefault="002F6461" w:rsidP="009C57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6461">
              <w:rPr>
                <w:rFonts w:ascii="Arial" w:hAnsi="Arial" w:cs="Arial"/>
                <w:sz w:val="24"/>
                <w:szCs w:val="24"/>
              </w:rPr>
              <w:br w:type="page"/>
            </w:r>
            <w:r w:rsidRPr="002F6461">
              <w:rPr>
                <w:rFonts w:ascii="Arial" w:hAnsi="Arial" w:cs="Arial"/>
                <w:b/>
                <w:sz w:val="24"/>
                <w:szCs w:val="24"/>
              </w:rPr>
              <w:t>Critério</w:t>
            </w:r>
          </w:p>
        </w:tc>
        <w:tc>
          <w:tcPr>
            <w:tcW w:w="1574" w:type="dxa"/>
            <w:vAlign w:val="center"/>
          </w:tcPr>
          <w:p w14:paraId="59C527D6" w14:textId="77777777" w:rsidR="002F6461" w:rsidRPr="002F6461" w:rsidRDefault="002F6461" w:rsidP="009C57F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F6461">
              <w:rPr>
                <w:rFonts w:ascii="Arial" w:hAnsi="Arial" w:cs="Arial"/>
                <w:b/>
                <w:sz w:val="24"/>
                <w:szCs w:val="24"/>
              </w:rPr>
              <w:t>Pontuação</w:t>
            </w:r>
          </w:p>
          <w:p w14:paraId="7B962544" w14:textId="77777777" w:rsidR="002F6461" w:rsidRPr="002F6461" w:rsidRDefault="002F6461" w:rsidP="009C57F4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F6461">
              <w:rPr>
                <w:rFonts w:ascii="Arial" w:hAnsi="Arial" w:cs="Arial"/>
                <w:b/>
                <w:sz w:val="24"/>
                <w:szCs w:val="24"/>
              </w:rPr>
              <w:t>máxima</w:t>
            </w:r>
          </w:p>
        </w:tc>
        <w:tc>
          <w:tcPr>
            <w:tcW w:w="1403" w:type="dxa"/>
            <w:vAlign w:val="center"/>
          </w:tcPr>
          <w:p w14:paraId="4A208A74" w14:textId="77777777" w:rsidR="002F6461" w:rsidRPr="002F6461" w:rsidRDefault="002F6461" w:rsidP="009C57F4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Nota orientador</w:t>
            </w:r>
          </w:p>
        </w:tc>
      </w:tr>
      <w:tr w:rsidR="001A0640" w:rsidRPr="002F6461" w14:paraId="706219CE" w14:textId="77777777" w:rsidTr="009C57F4">
        <w:trPr>
          <w:trHeight w:val="567"/>
        </w:trPr>
        <w:tc>
          <w:tcPr>
            <w:tcW w:w="7366" w:type="dxa"/>
            <w:vAlign w:val="center"/>
          </w:tcPr>
          <w:p w14:paraId="21023BFF" w14:textId="77777777" w:rsidR="002F6461" w:rsidRPr="002F6461" w:rsidRDefault="002F6461" w:rsidP="009C57F4">
            <w:pPr>
              <w:pStyle w:val="Defaul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F6461">
              <w:rPr>
                <w:rFonts w:ascii="Arial" w:hAnsi="Arial" w:cs="Arial"/>
                <w:sz w:val="24"/>
                <w:szCs w:val="24"/>
              </w:rPr>
              <w:t>Assiduidade e pontualidade às reuniões</w:t>
            </w:r>
          </w:p>
        </w:tc>
        <w:tc>
          <w:tcPr>
            <w:tcW w:w="1574" w:type="dxa"/>
            <w:vAlign w:val="center"/>
          </w:tcPr>
          <w:p w14:paraId="6DC46972" w14:textId="77777777" w:rsidR="002F6461" w:rsidRPr="002F6461" w:rsidRDefault="002F6461" w:rsidP="009C57F4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F6461">
              <w:rPr>
                <w:rFonts w:ascii="Arial" w:hAnsi="Arial" w:cs="Arial"/>
                <w:color w:val="auto"/>
                <w:sz w:val="24"/>
                <w:szCs w:val="24"/>
              </w:rPr>
              <w:t>2,0</w:t>
            </w:r>
          </w:p>
        </w:tc>
        <w:sdt>
          <w:sdtPr>
            <w:rPr>
              <w:rFonts w:ascii="Arial" w:hAnsi="Arial" w:cs="Arial"/>
              <w:color w:val="auto"/>
            </w:rPr>
            <w:id w:val="-1731463566"/>
            <w:placeholder>
              <w:docPart w:val="F931D15F0F50E44C8C98D1742853A95B"/>
            </w:placeholder>
            <w:showingPlcHdr/>
            <w:text/>
          </w:sdtPr>
          <w:sdtEndPr/>
          <w:sdtContent>
            <w:tc>
              <w:tcPr>
                <w:tcW w:w="1403" w:type="dxa"/>
                <w:vAlign w:val="center"/>
              </w:tcPr>
              <w:p w14:paraId="230E2304" w14:textId="77777777" w:rsidR="002F6461" w:rsidRPr="002F6461" w:rsidRDefault="009C57F4" w:rsidP="009C57F4">
                <w:pPr>
                  <w:pStyle w:val="Default"/>
                  <w:jc w:val="center"/>
                  <w:rPr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9C57F4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  <w:tr w:rsidR="001A0640" w:rsidRPr="002F6461" w14:paraId="00B3A168" w14:textId="77777777" w:rsidTr="009C57F4">
        <w:trPr>
          <w:trHeight w:val="567"/>
        </w:trPr>
        <w:tc>
          <w:tcPr>
            <w:tcW w:w="7366" w:type="dxa"/>
            <w:vAlign w:val="center"/>
          </w:tcPr>
          <w:p w14:paraId="7E84ED5E" w14:textId="77777777" w:rsidR="002F6461" w:rsidRPr="002F6461" w:rsidRDefault="002F6461" w:rsidP="009C57F4">
            <w:pPr>
              <w:pStyle w:val="Defaul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F6461">
              <w:rPr>
                <w:rFonts w:ascii="Arial" w:hAnsi="Arial" w:cs="Arial"/>
                <w:sz w:val="24"/>
                <w:szCs w:val="24"/>
              </w:rPr>
              <w:t>Cumprimento das tarefas pactuadas ao longo da orientação e dos prazos estabelecidos</w:t>
            </w:r>
          </w:p>
        </w:tc>
        <w:tc>
          <w:tcPr>
            <w:tcW w:w="1574" w:type="dxa"/>
            <w:vAlign w:val="center"/>
          </w:tcPr>
          <w:p w14:paraId="4C9320F7" w14:textId="77777777" w:rsidR="002F6461" w:rsidRPr="002F6461" w:rsidRDefault="002F6461" w:rsidP="009C57F4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F6461">
              <w:rPr>
                <w:rFonts w:ascii="Arial" w:hAnsi="Arial" w:cs="Arial"/>
                <w:color w:val="auto"/>
                <w:sz w:val="24"/>
                <w:szCs w:val="24"/>
              </w:rPr>
              <w:t>7,0</w:t>
            </w:r>
          </w:p>
        </w:tc>
        <w:sdt>
          <w:sdtPr>
            <w:rPr>
              <w:rFonts w:ascii="Arial" w:hAnsi="Arial" w:cs="Arial"/>
              <w:color w:val="auto"/>
            </w:rPr>
            <w:id w:val="623425352"/>
            <w:placeholder>
              <w:docPart w:val="F9C8BF5A55F5144197F3D2C6327DA9F1"/>
            </w:placeholder>
            <w:showingPlcHdr/>
            <w:text/>
          </w:sdtPr>
          <w:sdtEndPr/>
          <w:sdtContent>
            <w:tc>
              <w:tcPr>
                <w:tcW w:w="1403" w:type="dxa"/>
                <w:vAlign w:val="center"/>
              </w:tcPr>
              <w:p w14:paraId="43647A46" w14:textId="77777777" w:rsidR="002F6461" w:rsidRPr="002F6461" w:rsidRDefault="009C57F4" w:rsidP="009C57F4">
                <w:pPr>
                  <w:pStyle w:val="Default"/>
                  <w:jc w:val="center"/>
                  <w:rPr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9C57F4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  <w:tr w:rsidR="001A0640" w:rsidRPr="002F6461" w14:paraId="08FCFB8B" w14:textId="77777777" w:rsidTr="009C57F4">
        <w:trPr>
          <w:trHeight w:val="567"/>
        </w:trPr>
        <w:tc>
          <w:tcPr>
            <w:tcW w:w="7366" w:type="dxa"/>
            <w:vAlign w:val="center"/>
          </w:tcPr>
          <w:p w14:paraId="0643BB52" w14:textId="77777777" w:rsidR="002F6461" w:rsidRPr="002F6461" w:rsidRDefault="002F6461" w:rsidP="009C57F4">
            <w:pPr>
              <w:pStyle w:val="Defaul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F6461">
              <w:rPr>
                <w:rFonts w:ascii="Arial" w:hAnsi="Arial" w:cs="Arial"/>
                <w:sz w:val="24"/>
                <w:szCs w:val="24"/>
              </w:rPr>
              <w:t>Capacidade de aplicar os conhecimentos produzidos durante o processo de orientação</w:t>
            </w:r>
          </w:p>
        </w:tc>
        <w:tc>
          <w:tcPr>
            <w:tcW w:w="1574" w:type="dxa"/>
            <w:vAlign w:val="center"/>
          </w:tcPr>
          <w:p w14:paraId="6F75F687" w14:textId="77777777" w:rsidR="002F6461" w:rsidRPr="002F6461" w:rsidRDefault="002F6461" w:rsidP="009C57F4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F646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8,0</w:t>
            </w:r>
          </w:p>
        </w:tc>
        <w:sdt>
          <w:sdtPr>
            <w:rPr>
              <w:rFonts w:ascii="Arial" w:hAnsi="Arial" w:cs="Arial"/>
              <w:color w:val="auto"/>
            </w:rPr>
            <w:id w:val="735282628"/>
            <w:placeholder>
              <w:docPart w:val="AAB43F9351E50B4696FB64EF4104570C"/>
            </w:placeholder>
            <w:showingPlcHdr/>
            <w:text/>
          </w:sdtPr>
          <w:sdtEndPr/>
          <w:sdtContent>
            <w:tc>
              <w:tcPr>
                <w:tcW w:w="1403" w:type="dxa"/>
                <w:vAlign w:val="center"/>
              </w:tcPr>
              <w:p w14:paraId="1B7F9828" w14:textId="77777777" w:rsidR="002F6461" w:rsidRPr="002F6461" w:rsidRDefault="009C57F4" w:rsidP="009C57F4">
                <w:pPr>
                  <w:pStyle w:val="Default"/>
                  <w:jc w:val="center"/>
                  <w:rPr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9C57F4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  <w:tr w:rsidR="001A0640" w:rsidRPr="002F6461" w14:paraId="393DE48C" w14:textId="77777777" w:rsidTr="009C57F4">
        <w:trPr>
          <w:trHeight w:val="567"/>
        </w:trPr>
        <w:tc>
          <w:tcPr>
            <w:tcW w:w="7366" w:type="dxa"/>
            <w:vAlign w:val="center"/>
          </w:tcPr>
          <w:p w14:paraId="6C4AC222" w14:textId="77777777" w:rsidR="002F6461" w:rsidRPr="002F6461" w:rsidRDefault="002F6461" w:rsidP="009C57F4">
            <w:pPr>
              <w:pStyle w:val="Defaul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F6461">
              <w:rPr>
                <w:rFonts w:ascii="Arial" w:hAnsi="Arial" w:cs="Arial"/>
                <w:sz w:val="24"/>
                <w:szCs w:val="24"/>
              </w:rPr>
              <w:t>Capacidade de fazer buscas na literatura de referências atuais e adequadas ao projeto</w:t>
            </w:r>
          </w:p>
        </w:tc>
        <w:tc>
          <w:tcPr>
            <w:tcW w:w="1574" w:type="dxa"/>
            <w:vAlign w:val="center"/>
          </w:tcPr>
          <w:p w14:paraId="0B068CDD" w14:textId="77777777" w:rsidR="002F6461" w:rsidRPr="002F6461" w:rsidRDefault="002F6461" w:rsidP="009C57F4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F646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10,0</w:t>
            </w:r>
          </w:p>
        </w:tc>
        <w:sdt>
          <w:sdtPr>
            <w:rPr>
              <w:rFonts w:ascii="Arial" w:hAnsi="Arial" w:cs="Arial"/>
              <w:color w:val="auto"/>
            </w:rPr>
            <w:id w:val="429704816"/>
            <w:placeholder>
              <w:docPart w:val="D1E60B31F31EA54CAD50C559219D61C5"/>
            </w:placeholder>
            <w:showingPlcHdr/>
            <w:text/>
          </w:sdtPr>
          <w:sdtEndPr/>
          <w:sdtContent>
            <w:tc>
              <w:tcPr>
                <w:tcW w:w="1403" w:type="dxa"/>
                <w:vAlign w:val="center"/>
              </w:tcPr>
              <w:p w14:paraId="1556AD2A" w14:textId="77777777" w:rsidR="002F6461" w:rsidRPr="002F6461" w:rsidRDefault="009C57F4" w:rsidP="009C57F4">
                <w:pPr>
                  <w:pStyle w:val="Default"/>
                  <w:jc w:val="center"/>
                  <w:rPr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9C57F4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  <w:tr w:rsidR="001A0640" w:rsidRPr="002F6461" w14:paraId="208DEF48" w14:textId="77777777" w:rsidTr="009C57F4">
        <w:trPr>
          <w:trHeight w:val="567"/>
        </w:trPr>
        <w:tc>
          <w:tcPr>
            <w:tcW w:w="7366" w:type="dxa"/>
            <w:vAlign w:val="center"/>
          </w:tcPr>
          <w:p w14:paraId="1675A2DB" w14:textId="77777777" w:rsidR="002F6461" w:rsidRPr="002F6461" w:rsidRDefault="002F6461" w:rsidP="009C57F4">
            <w:pPr>
              <w:pStyle w:val="Defaul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F6461">
              <w:rPr>
                <w:rFonts w:ascii="Arial" w:hAnsi="Arial" w:cs="Arial"/>
                <w:sz w:val="24"/>
                <w:szCs w:val="24"/>
              </w:rPr>
              <w:t>Pensamento metodológico adequado ao tema (</w:t>
            </w:r>
            <w:r w:rsidR="001A0640">
              <w:rPr>
                <w:rFonts w:ascii="Arial" w:hAnsi="Arial" w:cs="Arial"/>
                <w:sz w:val="24"/>
                <w:szCs w:val="24"/>
              </w:rPr>
              <w:t>c</w:t>
            </w:r>
            <w:r w:rsidRPr="002F6461">
              <w:rPr>
                <w:rFonts w:ascii="Arial" w:hAnsi="Arial" w:cs="Arial"/>
                <w:sz w:val="24"/>
                <w:szCs w:val="24"/>
              </w:rPr>
              <w:t>apacidade de contemplar os objetivos do projeto ao desenvolvimento da metodologia com base na literatura e ao formato do projeto – pesquisa original, revisão de literatura, etc.)</w:t>
            </w:r>
          </w:p>
        </w:tc>
        <w:tc>
          <w:tcPr>
            <w:tcW w:w="1574" w:type="dxa"/>
            <w:vAlign w:val="center"/>
          </w:tcPr>
          <w:p w14:paraId="39F576CA" w14:textId="77777777" w:rsidR="002F6461" w:rsidRPr="002F6461" w:rsidRDefault="002F6461" w:rsidP="009C57F4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F646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10,0</w:t>
            </w:r>
          </w:p>
        </w:tc>
        <w:sdt>
          <w:sdtPr>
            <w:rPr>
              <w:rFonts w:ascii="Arial" w:hAnsi="Arial" w:cs="Arial"/>
              <w:color w:val="auto"/>
            </w:rPr>
            <w:id w:val="359020580"/>
            <w:placeholder>
              <w:docPart w:val="E6E045D9A9BD984EA2E44047FD75B892"/>
            </w:placeholder>
            <w:showingPlcHdr/>
            <w:text/>
          </w:sdtPr>
          <w:sdtEndPr/>
          <w:sdtContent>
            <w:tc>
              <w:tcPr>
                <w:tcW w:w="1403" w:type="dxa"/>
                <w:vAlign w:val="center"/>
              </w:tcPr>
              <w:p w14:paraId="18DAE4F3" w14:textId="77777777" w:rsidR="002F6461" w:rsidRPr="002F6461" w:rsidRDefault="009C57F4" w:rsidP="009C57F4">
                <w:pPr>
                  <w:pStyle w:val="Default"/>
                  <w:jc w:val="center"/>
                  <w:rPr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9C57F4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  <w:tr w:rsidR="001A0640" w:rsidRPr="002F6461" w14:paraId="265F9F7A" w14:textId="77777777" w:rsidTr="009C57F4">
        <w:trPr>
          <w:trHeight w:val="567"/>
        </w:trPr>
        <w:tc>
          <w:tcPr>
            <w:tcW w:w="7366" w:type="dxa"/>
            <w:vAlign w:val="center"/>
          </w:tcPr>
          <w:p w14:paraId="00216F0F" w14:textId="77777777" w:rsidR="002F6461" w:rsidRPr="002F6461" w:rsidRDefault="002F6461" w:rsidP="009C57F4">
            <w:pPr>
              <w:pStyle w:val="Defaul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F6461">
              <w:rPr>
                <w:rFonts w:ascii="Arial" w:hAnsi="Arial" w:cs="Arial"/>
                <w:sz w:val="24"/>
                <w:szCs w:val="24"/>
              </w:rPr>
              <w:t>Envolvimento, pró atividade e participação na elaboração do projeto</w:t>
            </w:r>
          </w:p>
        </w:tc>
        <w:tc>
          <w:tcPr>
            <w:tcW w:w="1574" w:type="dxa"/>
            <w:vAlign w:val="center"/>
          </w:tcPr>
          <w:p w14:paraId="1DAE3405" w14:textId="77777777" w:rsidR="002F6461" w:rsidRPr="002F6461" w:rsidRDefault="002F6461" w:rsidP="009C57F4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F646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3,0</w:t>
            </w:r>
          </w:p>
        </w:tc>
        <w:sdt>
          <w:sdtPr>
            <w:rPr>
              <w:rFonts w:ascii="Arial" w:hAnsi="Arial" w:cs="Arial"/>
              <w:color w:val="auto"/>
            </w:rPr>
            <w:id w:val="-1983374235"/>
            <w:placeholder>
              <w:docPart w:val="8D56BEF25C77294FAD241FE70F604735"/>
            </w:placeholder>
            <w:showingPlcHdr/>
            <w:text/>
          </w:sdtPr>
          <w:sdtEndPr/>
          <w:sdtContent>
            <w:tc>
              <w:tcPr>
                <w:tcW w:w="1403" w:type="dxa"/>
                <w:vAlign w:val="center"/>
              </w:tcPr>
              <w:p w14:paraId="3F0E65AE" w14:textId="77777777" w:rsidR="002F6461" w:rsidRPr="002F6461" w:rsidRDefault="009C57F4" w:rsidP="009C57F4">
                <w:pPr>
                  <w:pStyle w:val="Default"/>
                  <w:jc w:val="center"/>
                  <w:rPr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9C57F4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  <w:tr w:rsidR="001A0640" w:rsidRPr="002F6461" w14:paraId="6B0B8E52" w14:textId="77777777" w:rsidTr="009C57F4">
        <w:trPr>
          <w:trHeight w:val="567"/>
        </w:trPr>
        <w:tc>
          <w:tcPr>
            <w:tcW w:w="7366" w:type="dxa"/>
            <w:vAlign w:val="center"/>
          </w:tcPr>
          <w:p w14:paraId="3D75C7F0" w14:textId="77777777" w:rsidR="002F6461" w:rsidRPr="002F6461" w:rsidRDefault="002F6461" w:rsidP="009C57F4">
            <w:pPr>
              <w:pStyle w:val="Defaul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F6461">
              <w:rPr>
                <w:rFonts w:ascii="Arial" w:hAnsi="Arial" w:cs="Arial"/>
                <w:sz w:val="24"/>
                <w:szCs w:val="24"/>
              </w:rPr>
              <w:t>Qualidade do trabalho desenvolvido (fundamentação teórica; redação; formato)</w:t>
            </w:r>
          </w:p>
        </w:tc>
        <w:tc>
          <w:tcPr>
            <w:tcW w:w="1574" w:type="dxa"/>
            <w:vAlign w:val="center"/>
          </w:tcPr>
          <w:p w14:paraId="6A841A00" w14:textId="77777777" w:rsidR="002F6461" w:rsidRPr="002F6461" w:rsidRDefault="002F6461" w:rsidP="009C57F4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F646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10,0</w:t>
            </w:r>
          </w:p>
        </w:tc>
        <w:sdt>
          <w:sdtPr>
            <w:rPr>
              <w:rFonts w:ascii="Arial" w:hAnsi="Arial" w:cs="Arial"/>
              <w:color w:val="auto"/>
            </w:rPr>
            <w:id w:val="-2116347463"/>
            <w:placeholder>
              <w:docPart w:val="595B5511AEE8EC45AFB00FDFBC03AF93"/>
            </w:placeholder>
            <w:showingPlcHdr/>
            <w:text/>
          </w:sdtPr>
          <w:sdtEndPr/>
          <w:sdtContent>
            <w:tc>
              <w:tcPr>
                <w:tcW w:w="1403" w:type="dxa"/>
                <w:vAlign w:val="center"/>
              </w:tcPr>
              <w:p w14:paraId="68E66DB4" w14:textId="77777777" w:rsidR="002F6461" w:rsidRPr="002F6461" w:rsidRDefault="009C57F4" w:rsidP="009C57F4">
                <w:pPr>
                  <w:pStyle w:val="Default"/>
                  <w:jc w:val="center"/>
                  <w:rPr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9C57F4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  <w:tr w:rsidR="001A0640" w:rsidRPr="002F6461" w14:paraId="00389AA7" w14:textId="77777777" w:rsidTr="009C57F4">
        <w:trPr>
          <w:trHeight w:val="567"/>
        </w:trPr>
        <w:tc>
          <w:tcPr>
            <w:tcW w:w="7366" w:type="dxa"/>
            <w:vAlign w:val="center"/>
          </w:tcPr>
          <w:p w14:paraId="355FCA43" w14:textId="77777777" w:rsidR="002F6461" w:rsidRPr="002F6461" w:rsidRDefault="002F6461" w:rsidP="009C57F4">
            <w:pPr>
              <w:pStyle w:val="Defaul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F6461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Total</w:t>
            </w:r>
          </w:p>
        </w:tc>
        <w:tc>
          <w:tcPr>
            <w:tcW w:w="1574" w:type="dxa"/>
            <w:vAlign w:val="center"/>
          </w:tcPr>
          <w:p w14:paraId="36DF4A87" w14:textId="77777777" w:rsidR="002F6461" w:rsidRPr="002F6461" w:rsidRDefault="002F6461" w:rsidP="009C57F4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2F6461">
              <w:rPr>
                <w:rFonts w:ascii="Arial" w:hAnsi="Arial" w:cs="Arial"/>
                <w:b/>
                <w:sz w:val="24"/>
                <w:szCs w:val="24"/>
              </w:rPr>
              <w:t>50,0</w:t>
            </w:r>
          </w:p>
        </w:tc>
        <w:sdt>
          <w:sdtPr>
            <w:rPr>
              <w:rFonts w:ascii="Arial" w:hAnsi="Arial" w:cs="Arial"/>
              <w:color w:val="auto"/>
            </w:rPr>
            <w:id w:val="-397204854"/>
            <w:placeholder>
              <w:docPart w:val="821D56E41C878F498976DE237A2BFD3F"/>
            </w:placeholder>
            <w:showingPlcHdr/>
            <w:text/>
          </w:sdtPr>
          <w:sdtEndPr/>
          <w:sdtContent>
            <w:tc>
              <w:tcPr>
                <w:tcW w:w="1403" w:type="dxa"/>
                <w:vAlign w:val="center"/>
              </w:tcPr>
              <w:p w14:paraId="2F3ADCE2" w14:textId="77777777" w:rsidR="002F6461" w:rsidRPr="009C57F4" w:rsidRDefault="009C57F4" w:rsidP="009C57F4">
                <w:pPr>
                  <w:pStyle w:val="Default"/>
                  <w:jc w:val="center"/>
                  <w:rPr>
                    <w:rFonts w:ascii="Arial" w:hAnsi="Arial" w:cs="Arial"/>
                    <w:b/>
                    <w:bCs/>
                    <w:color w:val="auto"/>
                    <w:sz w:val="24"/>
                    <w:szCs w:val="24"/>
                  </w:rPr>
                </w:pPr>
                <w:r w:rsidRPr="009C57F4">
                  <w:rPr>
                    <w:rStyle w:val="TextodoEspaoReservado"/>
                    <w:rFonts w:ascii="Arial" w:hAnsi="Arial" w:cs="Arial"/>
                    <w:b/>
                    <w:bCs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</w:tbl>
    <w:p w14:paraId="1691B643" w14:textId="77777777" w:rsidR="002F6461" w:rsidRPr="002F6461" w:rsidRDefault="002F6461" w:rsidP="002F6461">
      <w:pPr>
        <w:pStyle w:val="Default"/>
        <w:spacing w:after="120"/>
        <w:jc w:val="both"/>
        <w:rPr>
          <w:rFonts w:ascii="Arial" w:hAnsi="Arial" w:cs="Arial"/>
          <w:color w:val="auto"/>
        </w:rPr>
      </w:pPr>
    </w:p>
    <w:p w14:paraId="6F09E7A7" w14:textId="77777777" w:rsidR="002F6461" w:rsidRPr="002F6461" w:rsidRDefault="002F6461" w:rsidP="002F6461">
      <w:pPr>
        <w:pStyle w:val="Default"/>
        <w:spacing w:after="120"/>
        <w:jc w:val="both"/>
        <w:rPr>
          <w:rFonts w:ascii="Arial" w:hAnsi="Arial" w:cs="Arial"/>
          <w:color w:val="auto"/>
        </w:rPr>
      </w:pPr>
    </w:p>
    <w:p w14:paraId="6A08EC88" w14:textId="77777777" w:rsidR="002F6461" w:rsidRPr="002F6461" w:rsidRDefault="002F6461" w:rsidP="002F6461">
      <w:pPr>
        <w:jc w:val="center"/>
        <w:rPr>
          <w:rFonts w:ascii="Arial" w:hAnsi="Arial" w:cs="Arial"/>
          <w:b/>
          <w:noProof/>
          <w:lang w:eastAsia="pt-BR"/>
        </w:rPr>
      </w:pPr>
    </w:p>
    <w:p w14:paraId="7366FAFD" w14:textId="77777777" w:rsidR="002F6461" w:rsidRPr="002F6461" w:rsidRDefault="002F6461" w:rsidP="002F6461">
      <w:pPr>
        <w:jc w:val="center"/>
        <w:rPr>
          <w:rFonts w:ascii="Arial" w:hAnsi="Arial" w:cs="Arial"/>
        </w:rPr>
      </w:pPr>
      <w:r w:rsidRPr="002F6461">
        <w:rPr>
          <w:rFonts w:ascii="Arial" w:hAnsi="Arial" w:cs="Arial"/>
        </w:rPr>
        <w:t>____________________________</w:t>
      </w:r>
    </w:p>
    <w:p w14:paraId="50B7B717" w14:textId="77777777" w:rsidR="002F6461" w:rsidRPr="002F6461" w:rsidRDefault="002F6461" w:rsidP="002F6461">
      <w:pPr>
        <w:jc w:val="center"/>
        <w:rPr>
          <w:rFonts w:ascii="Arial" w:hAnsi="Arial" w:cs="Arial"/>
        </w:rPr>
      </w:pPr>
      <w:r w:rsidRPr="002F6461">
        <w:rPr>
          <w:rFonts w:ascii="Arial" w:hAnsi="Arial" w:cs="Arial"/>
        </w:rPr>
        <w:t>Assinatura do orientador</w:t>
      </w:r>
    </w:p>
    <w:p w14:paraId="32F7DEDF" w14:textId="77777777" w:rsidR="002F6461" w:rsidRPr="002F6461" w:rsidRDefault="002F6461" w:rsidP="002F6461">
      <w:pPr>
        <w:jc w:val="center"/>
        <w:rPr>
          <w:rFonts w:ascii="Arial" w:hAnsi="Arial" w:cs="Arial"/>
          <w:b/>
          <w:noProof/>
          <w:lang w:eastAsia="pt-BR"/>
        </w:rPr>
      </w:pPr>
    </w:p>
    <w:p w14:paraId="6A2DF1F7" w14:textId="77777777" w:rsidR="00144FC0" w:rsidRPr="00144FC0" w:rsidRDefault="00144FC0">
      <w:pPr>
        <w:rPr>
          <w:rFonts w:ascii="Arial" w:hAnsi="Arial" w:cs="Arial"/>
          <w:sz w:val="22"/>
          <w:szCs w:val="22"/>
        </w:rPr>
      </w:pPr>
    </w:p>
    <w:sectPr w:rsidR="00144FC0" w:rsidRPr="00144FC0" w:rsidSect="0097306B">
      <w:headerReference w:type="default" r:id="rId6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755867" w14:textId="77777777" w:rsidR="00F6178F" w:rsidRDefault="00F6178F" w:rsidP="00144FC0">
      <w:r>
        <w:separator/>
      </w:r>
    </w:p>
  </w:endnote>
  <w:endnote w:type="continuationSeparator" w:id="0">
    <w:p w14:paraId="5519EBFF" w14:textId="77777777" w:rsidR="00F6178F" w:rsidRDefault="00F6178F" w:rsidP="00144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A89294" w14:textId="77777777" w:rsidR="00F6178F" w:rsidRDefault="00F6178F" w:rsidP="00144FC0">
      <w:r>
        <w:separator/>
      </w:r>
    </w:p>
  </w:footnote>
  <w:footnote w:type="continuationSeparator" w:id="0">
    <w:p w14:paraId="4B8CE51F" w14:textId="77777777" w:rsidR="00F6178F" w:rsidRDefault="00F6178F" w:rsidP="00144F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3AA25" w14:textId="77777777" w:rsidR="00144FC0" w:rsidRDefault="001A0640" w:rsidP="00144FC0">
    <w:pPr>
      <w:pStyle w:val="Cabealho"/>
      <w:tabs>
        <w:tab w:val="clear" w:pos="4252"/>
        <w:tab w:val="clear" w:pos="8504"/>
        <w:tab w:val="left" w:pos="7260"/>
      </w:tabs>
      <w:ind w:left="-993" w:right="-852"/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29C5B5" wp14:editId="5A927803">
              <wp:simplePos x="0" y="0"/>
              <wp:positionH relativeFrom="column">
                <wp:posOffset>4911090</wp:posOffset>
              </wp:positionH>
              <wp:positionV relativeFrom="paragraph">
                <wp:posOffset>-106680</wp:posOffset>
              </wp:positionV>
              <wp:extent cx="1435100" cy="927100"/>
              <wp:effectExtent l="0" t="0" r="0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0" cy="927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D80DF7" w14:textId="77777777" w:rsidR="00144FC0" w:rsidRDefault="00144FC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33D1EC9" wp14:editId="6AD2F290">
                                <wp:extent cx="1165332" cy="768350"/>
                                <wp:effectExtent l="0" t="0" r="3175" b="0"/>
                                <wp:docPr id="13" name="Imagem 8" descr="Logotipo, nome da empresa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m 8" descr="Logotipo, nome da empresa&#10;&#10;Descrição gerad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"/>
                                        <a:srcRect l="5239" t="7907" r="6145" b="407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182147" cy="7794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9C5B5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386.7pt;margin-top:-8.4pt;width:113pt;height:7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" filled="f" stroked="f" strokeweight=".5pt">
              <v:textbox>
                <w:txbxContent>
                  <w:p w14:paraId="34D80DF7" w14:textId="77777777" w:rsidR="00144FC0" w:rsidRDefault="00144FC0">
                    <w:r>
                      <w:rPr>
                        <w:noProof/>
                      </w:rPr>
                      <w:drawing>
                        <wp:inline distT="0" distB="0" distL="0" distR="0" wp14:anchorId="533D1EC9" wp14:editId="6AD2F290">
                          <wp:extent cx="1165332" cy="768350"/>
                          <wp:effectExtent l="0" t="0" r="3175" b="0"/>
                          <wp:docPr id="13" name="Imagem 8" descr="Logotipo, nome da empresa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m 8" descr="Logotipo, nome da empresa&#10;&#10;Descrição gerad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"/>
                                  <a:srcRect l="5239" t="7907" r="6145" b="407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182147" cy="7794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00"/>
        <w:sz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12E677" wp14:editId="30203D72">
              <wp:simplePos x="0" y="0"/>
              <wp:positionH relativeFrom="column">
                <wp:posOffset>123190</wp:posOffset>
              </wp:positionH>
              <wp:positionV relativeFrom="paragraph">
                <wp:posOffset>163830</wp:posOffset>
              </wp:positionV>
              <wp:extent cx="1866900" cy="56134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561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4BE513" w14:textId="77777777" w:rsidR="00144FC0" w:rsidRDefault="00144FC0">
                          <w:r w:rsidRPr="00061CCF">
                            <w:rPr>
                              <w:noProof/>
                              <w:sz w:val="14"/>
                            </w:rPr>
                            <w:drawing>
                              <wp:inline distT="0" distB="0" distL="0" distR="0" wp14:anchorId="39B06D95" wp14:editId="4068BCEE">
                                <wp:extent cx="1673525" cy="510835"/>
                                <wp:effectExtent l="0" t="0" r="0" b="0"/>
                                <wp:docPr id="12" name="Imagem 12" descr="Logotipo&#10;&#10;Descrição gerada automaticamente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D1682381-C5D5-9649-87C2-26747309D9A3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" name="Imagem 1" descr="Logotipo&#10;&#10;Descrição gerada automaticamente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1682381-C5D5-9649-87C2-26747309D9A3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36304" cy="52999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12E677" id="Caixa de Texto 3" o:spid="_x0000_s1027" type="#_x0000_t202" style="position:absolute;left:0;text-align:left;margin-left:9.7pt;margin-top:12.9pt;width:147pt;height:4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" filled="f" stroked="f" strokeweight=".5pt">
              <v:textbox>
                <w:txbxContent>
                  <w:p w14:paraId="164BE513" w14:textId="77777777" w:rsidR="00144FC0" w:rsidRDefault="00144FC0">
                    <w:r w:rsidRPr="00061CCF">
                      <w:rPr>
                        <w:noProof/>
                        <w:sz w:val="14"/>
                      </w:rPr>
                      <w:drawing>
                        <wp:inline distT="0" distB="0" distL="0" distR="0" wp14:anchorId="39B06D95" wp14:editId="4068BCEE">
                          <wp:extent cx="1673525" cy="510835"/>
                          <wp:effectExtent l="0" t="0" r="0" b="0"/>
                          <wp:docPr id="12" name="Imagem 12" descr="Logotipo&#10;&#10;Descrição gerada automaticamente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D1682381-C5D5-9649-87C2-26747309D9A3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" name="Imagem 1" descr="Logotipo&#10;&#10;Descrição gerada automaticamente">
                                    <a:extLst>
                                      <a:ext uri="{FF2B5EF4-FFF2-40B4-BE49-F238E27FC236}">
                                        <a16:creationId xmlns:a16="http://schemas.microsoft.com/office/drawing/2014/main" id="{D1682381-C5D5-9649-87C2-26747309D9A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36304" cy="52999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7306B">
      <w:rPr>
        <w:noProof/>
        <w:color w:val="000000"/>
        <w:sz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E20C90" wp14:editId="7E08DB75">
              <wp:simplePos x="0" y="0"/>
              <wp:positionH relativeFrom="margin">
                <wp:posOffset>1586865</wp:posOffset>
              </wp:positionH>
              <wp:positionV relativeFrom="paragraph">
                <wp:posOffset>81915</wp:posOffset>
              </wp:positionV>
              <wp:extent cx="3479800" cy="594995"/>
              <wp:effectExtent l="0" t="0" r="0" b="0"/>
              <wp:wrapNone/>
              <wp:docPr id="2" name="CaixaDe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0" cy="594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86EB4" w14:textId="77777777" w:rsidR="00144FC0" w:rsidRPr="0097306B" w:rsidRDefault="0097306B" w:rsidP="00144F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 xml:space="preserve">Universidade Federal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d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 xml:space="preserve">e Juiz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d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e Fora</w:t>
                          </w:r>
                        </w:p>
                        <w:p w14:paraId="4F8BB141" w14:textId="77777777" w:rsidR="00144FC0" w:rsidRPr="0097306B" w:rsidRDefault="0097306B" w:rsidP="00144F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1A0640">
                            <w:rPr>
                              <w:rFonts w:ascii="Arial" w:hAnsi="Arial" w:cs="Arial"/>
                              <w:b/>
                              <w:iCs/>
                              <w:color w:val="000000"/>
                              <w:kern w:val="24"/>
                            </w:rPr>
                            <w:t xml:space="preserve">Campus </w:t>
                          </w:r>
                          <w:r w:rsidRPr="001A0640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G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overnador Valadares</w:t>
                          </w:r>
                        </w:p>
                        <w:p w14:paraId="3D1BD77D" w14:textId="77777777" w:rsidR="00144FC0" w:rsidRPr="00061CCF" w:rsidRDefault="0097306B" w:rsidP="00144F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/>
                              <w:kern w:val="24"/>
                            </w:rPr>
                          </w:pP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 xml:space="preserve">Departamento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d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e Nutrição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20C90" id="CaixaDeTexto 8" o:spid="_x0000_s1028" type="#_x0000_t202" style="position:absolute;left:0;text-align:left;margin-left:124.95pt;margin-top:6.45pt;width:274pt;height:46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" filled="f" stroked="f">
              <v:textbox>
                <w:txbxContent>
                  <w:p w14:paraId="25086EB4" w14:textId="77777777" w:rsidR="00144FC0" w:rsidRPr="0097306B" w:rsidRDefault="0097306B" w:rsidP="00144F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 xml:space="preserve">Universidade Federal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d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 xml:space="preserve">e Juiz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d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e Fora</w:t>
                    </w:r>
                  </w:p>
                  <w:p w14:paraId="4F8BB141" w14:textId="77777777" w:rsidR="00144FC0" w:rsidRPr="0097306B" w:rsidRDefault="0097306B" w:rsidP="00144F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1A0640">
                      <w:rPr>
                        <w:rFonts w:ascii="Arial" w:hAnsi="Arial" w:cs="Arial"/>
                        <w:b/>
                        <w:iCs/>
                        <w:color w:val="000000"/>
                        <w:kern w:val="24"/>
                      </w:rPr>
                      <w:t xml:space="preserve">Campus </w:t>
                    </w:r>
                    <w:r w:rsidRPr="001A0640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G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overnador Valadares</w:t>
                    </w:r>
                  </w:p>
                  <w:p w14:paraId="3D1BD77D" w14:textId="77777777" w:rsidR="00144FC0" w:rsidRPr="00061CCF" w:rsidRDefault="0097306B" w:rsidP="00144F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0000"/>
                        <w:kern w:val="24"/>
                      </w:rPr>
                    </w:pP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 xml:space="preserve">Departamento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d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e Nutrição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44FC0">
      <w:t xml:space="preserve">                                                                                                  </w:t>
    </w:r>
  </w:p>
  <w:p w14:paraId="25433F42" w14:textId="77777777" w:rsidR="00144FC0" w:rsidRDefault="00144FC0" w:rsidP="00144FC0">
    <w:pPr>
      <w:pStyle w:val="Cabealho"/>
      <w:tabs>
        <w:tab w:val="clear" w:pos="4252"/>
        <w:tab w:val="clear" w:pos="8504"/>
        <w:tab w:val="left" w:pos="7260"/>
      </w:tabs>
      <w:ind w:right="-852"/>
      <w:rPr>
        <w:sz w:val="10"/>
        <w:szCs w:val="10"/>
      </w:rPr>
    </w:pPr>
  </w:p>
  <w:p w14:paraId="1FDE9D72" w14:textId="77777777" w:rsidR="00144FC0" w:rsidRPr="00F520BC" w:rsidRDefault="00144FC0" w:rsidP="00144FC0">
    <w:pPr>
      <w:pStyle w:val="Cabealho"/>
      <w:tabs>
        <w:tab w:val="clear" w:pos="4252"/>
        <w:tab w:val="clear" w:pos="8504"/>
        <w:tab w:val="left" w:pos="7260"/>
      </w:tabs>
      <w:ind w:right="-852"/>
      <w:rPr>
        <w:sz w:val="10"/>
        <w:szCs w:val="10"/>
      </w:rPr>
    </w:pPr>
  </w:p>
  <w:p w14:paraId="3A4AE96B" w14:textId="77777777" w:rsidR="00144FC0" w:rsidRDefault="00144FC0">
    <w:pPr>
      <w:pStyle w:val="Cabealho"/>
    </w:pPr>
  </w:p>
  <w:p w14:paraId="66E980E4" w14:textId="77777777" w:rsidR="00144FC0" w:rsidRDefault="00144FC0">
    <w:pPr>
      <w:pStyle w:val="Cabealho"/>
    </w:pPr>
  </w:p>
  <w:p w14:paraId="27028E8F" w14:textId="77777777" w:rsidR="00144FC0" w:rsidRDefault="00144FC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attachedTemplate r:id="rId1"/>
  <w:revisionView w:inkAnnotations="0"/>
  <w:documentProtection w:edit="forms" w:enforcement="1" w:cryptProviderType="rsaAES" w:cryptAlgorithmClass="hash" w:cryptAlgorithmType="typeAny" w:cryptAlgorithmSid="14" w:cryptSpinCount="100000" w:hash="R97SIlszDTNPwiDNxbNJZxTsotskbUML2Qqem6w2J01rEoRKRcaCIMbT5gh/eU4SJh63oiGywkn2/ZqM2UmtIg==" w:salt="bmrJGHd+ZgoCsxTCoAz2o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78F"/>
    <w:rsid w:val="00144FC0"/>
    <w:rsid w:val="001A0640"/>
    <w:rsid w:val="002F6461"/>
    <w:rsid w:val="00330E6E"/>
    <w:rsid w:val="00443947"/>
    <w:rsid w:val="005F69EE"/>
    <w:rsid w:val="0090281E"/>
    <w:rsid w:val="0097306B"/>
    <w:rsid w:val="009C57F4"/>
    <w:rsid w:val="00B45E42"/>
    <w:rsid w:val="00BD6902"/>
    <w:rsid w:val="00C62784"/>
    <w:rsid w:val="00F61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2A703E"/>
  <w15:chartTrackingRefBased/>
  <w15:docId w15:val="{71ACF7AE-C583-DC48-B491-EC0A4E753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4F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4FC0"/>
  </w:style>
  <w:style w:type="paragraph" w:styleId="Rodap">
    <w:name w:val="footer"/>
    <w:basedOn w:val="Normal"/>
    <w:link w:val="RodapChar"/>
    <w:uiPriority w:val="99"/>
    <w:unhideWhenUsed/>
    <w:rsid w:val="00144F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4FC0"/>
  </w:style>
  <w:style w:type="paragraph" w:styleId="NormalWeb">
    <w:name w:val="Normal (Web)"/>
    <w:basedOn w:val="Normal"/>
    <w:uiPriority w:val="99"/>
    <w:unhideWhenUsed/>
    <w:rsid w:val="00144F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fault">
    <w:name w:val="Default"/>
    <w:rsid w:val="00144FC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acomgrade">
    <w:name w:val="Table Grid"/>
    <w:basedOn w:val="Tabelanormal"/>
    <w:uiPriority w:val="59"/>
    <w:rsid w:val="002F646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C57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gelica/Downloads/AVALIAC&#807;A&#771;O%20DO%20PROJETO%20DE%20TCC%20I%20Orientado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31D15F0F50E44C8C98D1742853A95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81B811-37AA-C94B-9146-88E361D82C37}"/>
      </w:docPartPr>
      <w:docPartBody>
        <w:p w:rsidR="00000000" w:rsidRDefault="00FA64DE">
          <w:pPr>
            <w:pStyle w:val="F931D15F0F50E44C8C98D1742853A95B"/>
          </w:pPr>
          <w:r w:rsidRPr="00CB05E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5214A993AD6A74488BA685F290AB9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243514-CB02-574F-9FEF-83C2335CE3D4}"/>
      </w:docPartPr>
      <w:docPartBody>
        <w:p w:rsidR="00000000" w:rsidRDefault="00FA64DE">
          <w:pPr>
            <w:pStyle w:val="D5214A993AD6A74488BA685F290AB99F"/>
          </w:pPr>
          <w:r w:rsidRPr="00CB05E5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F9C8BF5A55F5144197F3D2C6327DA9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A5290A-583B-2943-8264-55BBA47FC371}"/>
      </w:docPartPr>
      <w:docPartBody>
        <w:p w:rsidR="00000000" w:rsidRDefault="00FA64DE">
          <w:pPr>
            <w:pStyle w:val="F9C8BF5A55F5144197F3D2C6327DA9F1"/>
          </w:pPr>
          <w:r w:rsidRPr="00CB05E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AB43F9351E50B4696FB64EF410457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F1E171-9890-6448-9E43-35A73388EEBF}"/>
      </w:docPartPr>
      <w:docPartBody>
        <w:p w:rsidR="00000000" w:rsidRDefault="00FA64DE">
          <w:pPr>
            <w:pStyle w:val="AAB43F9351E50B4696FB64EF4104570C"/>
          </w:pPr>
          <w:r w:rsidRPr="00CB05E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1E60B31F31EA54CAD50C559219D61C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65DD0B-E929-2E40-8B92-6A9F0008FB99}"/>
      </w:docPartPr>
      <w:docPartBody>
        <w:p w:rsidR="00000000" w:rsidRDefault="00FA64DE">
          <w:pPr>
            <w:pStyle w:val="D1E60B31F31EA54CAD50C559219D61C5"/>
          </w:pPr>
          <w:r w:rsidRPr="00CB05E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6E045D9A9BD984EA2E44047FD75B89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474F40-F594-EF41-A298-905F9CAA62BD}"/>
      </w:docPartPr>
      <w:docPartBody>
        <w:p w:rsidR="00000000" w:rsidRDefault="00FA64DE">
          <w:pPr>
            <w:pStyle w:val="E6E045D9A9BD984EA2E44047FD75B892"/>
          </w:pPr>
          <w:r w:rsidRPr="00CB05E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D56BEF25C77294FAD241FE70F6047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8C7A52-04F3-C343-8D28-09F117812429}"/>
      </w:docPartPr>
      <w:docPartBody>
        <w:p w:rsidR="00000000" w:rsidRDefault="00FA64DE">
          <w:pPr>
            <w:pStyle w:val="8D56BEF25C77294FAD241FE70F604735"/>
          </w:pPr>
          <w:r w:rsidRPr="00CB05E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5B5511AEE8EC45AFB00FDFBC03AF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8827CE-399D-3240-B4ED-B164739FF17D}"/>
      </w:docPartPr>
      <w:docPartBody>
        <w:p w:rsidR="00000000" w:rsidRDefault="00FA64DE">
          <w:pPr>
            <w:pStyle w:val="595B5511AEE8EC45AFB00FDFBC03AF93"/>
          </w:pPr>
          <w:r w:rsidRPr="00CB05E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1D56E41C878F498976DE237A2BFD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D6AC38A-40F3-3744-8D72-B63F0844FB8B}"/>
      </w:docPartPr>
      <w:docPartBody>
        <w:p w:rsidR="00000000" w:rsidRDefault="00FA64DE">
          <w:pPr>
            <w:pStyle w:val="821D56E41C878F498976DE237A2BFD3F"/>
          </w:pPr>
          <w:r w:rsidRPr="00CB05E5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paragraph" w:customStyle="1" w:styleId="F931D15F0F50E44C8C98D1742853A95B">
    <w:name w:val="F931D15F0F50E44C8C98D1742853A95B"/>
  </w:style>
  <w:style w:type="paragraph" w:customStyle="1" w:styleId="D5214A993AD6A74488BA685F290AB99F">
    <w:name w:val="D5214A993AD6A74488BA685F290AB99F"/>
  </w:style>
  <w:style w:type="paragraph" w:customStyle="1" w:styleId="F9C8BF5A55F5144197F3D2C6327DA9F1">
    <w:name w:val="F9C8BF5A55F5144197F3D2C6327DA9F1"/>
  </w:style>
  <w:style w:type="paragraph" w:customStyle="1" w:styleId="AAB43F9351E50B4696FB64EF4104570C">
    <w:name w:val="AAB43F9351E50B4696FB64EF4104570C"/>
  </w:style>
  <w:style w:type="paragraph" w:customStyle="1" w:styleId="D1E60B31F31EA54CAD50C559219D61C5">
    <w:name w:val="D1E60B31F31EA54CAD50C559219D61C5"/>
  </w:style>
  <w:style w:type="paragraph" w:customStyle="1" w:styleId="E6E045D9A9BD984EA2E44047FD75B892">
    <w:name w:val="E6E045D9A9BD984EA2E44047FD75B892"/>
  </w:style>
  <w:style w:type="paragraph" w:customStyle="1" w:styleId="8D56BEF25C77294FAD241FE70F604735">
    <w:name w:val="8D56BEF25C77294FAD241FE70F604735"/>
  </w:style>
  <w:style w:type="paragraph" w:customStyle="1" w:styleId="595B5511AEE8EC45AFB00FDFBC03AF93">
    <w:name w:val="595B5511AEE8EC45AFB00FDFBC03AF93"/>
  </w:style>
  <w:style w:type="paragraph" w:customStyle="1" w:styleId="821D56E41C878F498976DE237A2BFD3F">
    <w:name w:val="821D56E41C878F498976DE237A2BFD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AVALIAÇÃO DO PROJETO DE TCC I Orientador.dotx</Template>
  <TotalTime>0</TotalTime>
  <Pages>2</Pages>
  <Words>227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2022-03-14T12:39:00Z</dcterms:created>
  <dcterms:modified xsi:type="dcterms:W3CDTF">2022-03-14T12:39:00Z</dcterms:modified>
</cp:coreProperties>
</file>