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6C1E3" w14:textId="77777777" w:rsidR="001A0640" w:rsidRDefault="001A0640" w:rsidP="0097306B">
      <w:pPr>
        <w:spacing w:line="360" w:lineRule="auto"/>
        <w:jc w:val="center"/>
        <w:rPr>
          <w:rFonts w:ascii="Arial" w:hAnsi="Arial" w:cs="Arial"/>
          <w:b/>
        </w:rPr>
      </w:pPr>
    </w:p>
    <w:p w14:paraId="29990CFD" w14:textId="77777777" w:rsidR="00D03056" w:rsidRDefault="00D03056" w:rsidP="00D03056">
      <w:pPr>
        <w:spacing w:line="360" w:lineRule="auto"/>
        <w:jc w:val="center"/>
        <w:rPr>
          <w:rFonts w:ascii="Arial" w:eastAsia="Times New Roman" w:hAnsi="Arial" w:cs="Arial"/>
          <w:b/>
          <w:lang w:eastAsia="pt-BR"/>
        </w:rPr>
      </w:pPr>
      <w:r w:rsidRPr="00A90789">
        <w:rPr>
          <w:rFonts w:ascii="Arial" w:hAnsi="Arial" w:cs="Arial"/>
          <w:b/>
        </w:rPr>
        <w:t>AVALIAÇÃO DO</w:t>
      </w:r>
      <w:r>
        <w:rPr>
          <w:rFonts w:ascii="Arial" w:hAnsi="Arial" w:cs="Arial"/>
          <w:b/>
        </w:rPr>
        <w:t xml:space="preserve"> DESEMPENHO DO</w:t>
      </w:r>
      <w:r w:rsidRPr="00A9078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ESTUDANTE NO DESENVOLVIMENTO DO TCC, </w:t>
      </w:r>
      <w:r>
        <w:rPr>
          <w:rFonts w:ascii="Arial" w:eastAsia="Times New Roman" w:hAnsi="Arial" w:cs="Arial"/>
          <w:b/>
          <w:lang w:eastAsia="pt-BR"/>
        </w:rPr>
        <w:t>PELO(A) ORIENTADOR(A)</w:t>
      </w:r>
    </w:p>
    <w:p w14:paraId="6F94127C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</w:p>
    <w:p w14:paraId="1E961151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D03056">
        <w:rPr>
          <w:rFonts w:ascii="Arial" w:hAnsi="Arial" w:cs="Arial"/>
          <w:color w:val="auto"/>
        </w:rPr>
        <w:t xml:space="preserve">Título do trabalho: </w:t>
      </w:r>
      <w:sdt>
        <w:sdtPr>
          <w:rPr>
            <w:rFonts w:ascii="Arial" w:hAnsi="Arial" w:cs="Arial"/>
            <w:color w:val="auto"/>
          </w:rPr>
          <w:id w:val="-1156913393"/>
          <w:placeholder>
            <w:docPart w:val="7A762A61EE830A4F896DEA924B513B38"/>
          </w:placeholder>
          <w:showingPlcHdr/>
          <w:text/>
        </w:sdtPr>
        <w:sdtEndPr/>
        <w:sdtContent>
          <w:r w:rsidR="00111C38" w:rsidRPr="00111C38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7E23040C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D03056">
        <w:rPr>
          <w:rFonts w:ascii="Arial" w:hAnsi="Arial" w:cs="Arial"/>
          <w:color w:val="auto"/>
        </w:rPr>
        <w:t xml:space="preserve">Estudante: </w:t>
      </w:r>
      <w:sdt>
        <w:sdtPr>
          <w:rPr>
            <w:rFonts w:ascii="Arial" w:hAnsi="Arial" w:cs="Arial"/>
            <w:color w:val="auto"/>
          </w:rPr>
          <w:id w:val="-116067635"/>
          <w:placeholder>
            <w:docPart w:val="7A762A61EE830A4F896DEA924B513B38"/>
          </w:placeholder>
          <w:showingPlcHdr/>
          <w:text/>
        </w:sdtPr>
        <w:sdtEndPr/>
        <w:sdtContent>
          <w:r w:rsidR="00111C38" w:rsidRPr="00111C38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205F4655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D03056">
        <w:rPr>
          <w:rFonts w:ascii="Arial" w:hAnsi="Arial" w:cs="Arial"/>
          <w:color w:val="auto"/>
        </w:rPr>
        <w:t xml:space="preserve">Orientador: </w:t>
      </w:r>
      <w:sdt>
        <w:sdtPr>
          <w:rPr>
            <w:rFonts w:ascii="Arial" w:hAnsi="Arial" w:cs="Arial"/>
            <w:color w:val="auto"/>
          </w:rPr>
          <w:id w:val="1957282073"/>
          <w:placeholder>
            <w:docPart w:val="7A762A61EE830A4F896DEA924B513B38"/>
          </w:placeholder>
          <w:showingPlcHdr/>
          <w:text/>
        </w:sdtPr>
        <w:sdtEndPr/>
        <w:sdtContent>
          <w:r w:rsidR="00111C38" w:rsidRPr="00111C38">
            <w:rPr>
              <w:rStyle w:val="TextodoEspaoReservado"/>
              <w:rFonts w:ascii="Arial" w:hAnsi="Arial" w:cs="Arial"/>
            </w:rPr>
            <w:t>Clique ou toque aqui para inserir o texto.</w:t>
          </w:r>
        </w:sdtContent>
      </w:sdt>
    </w:p>
    <w:p w14:paraId="0219FC08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  <w:r w:rsidRPr="00D03056">
        <w:rPr>
          <w:rFonts w:ascii="Arial" w:hAnsi="Arial" w:cs="Arial"/>
          <w:color w:val="auto"/>
        </w:rPr>
        <w:t xml:space="preserve">Data: </w:t>
      </w:r>
      <w:sdt>
        <w:sdtPr>
          <w:rPr>
            <w:rFonts w:ascii="Arial" w:hAnsi="Arial" w:cs="Arial"/>
            <w:color w:val="auto"/>
          </w:rPr>
          <w:id w:val="101779382"/>
          <w:placeholder>
            <w:docPart w:val="7A0BE46C3D3A37469BFA3CF352DC8114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111C38" w:rsidRPr="00111C38">
            <w:rPr>
              <w:rStyle w:val="TextodoEspaoReservado"/>
              <w:rFonts w:ascii="Arial" w:hAnsi="Arial" w:cs="Arial"/>
            </w:rPr>
            <w:t>Clique ou toque aqui para inserir uma data.</w:t>
          </w:r>
        </w:sdtContent>
      </w:sdt>
    </w:p>
    <w:p w14:paraId="39E66785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</w:p>
    <w:tbl>
      <w:tblPr>
        <w:tblStyle w:val="Tabelacomgrade"/>
        <w:tblW w:w="10343" w:type="dxa"/>
        <w:tblLook w:val="04A0" w:firstRow="1" w:lastRow="0" w:firstColumn="1" w:lastColumn="0" w:noHBand="0" w:noVBand="1"/>
      </w:tblPr>
      <w:tblGrid>
        <w:gridCol w:w="7200"/>
        <w:gridCol w:w="1443"/>
        <w:gridCol w:w="1700"/>
      </w:tblGrid>
      <w:tr w:rsidR="00D03056" w:rsidRPr="00D03056" w14:paraId="46E81A8C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571E1E07" w14:textId="77777777" w:rsidR="00D03056" w:rsidRPr="00D03056" w:rsidRDefault="00D03056" w:rsidP="00111C3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br w:type="page"/>
            </w:r>
            <w:r w:rsidRPr="00D03056">
              <w:rPr>
                <w:rFonts w:ascii="Arial" w:hAnsi="Arial" w:cs="Arial"/>
                <w:b/>
                <w:sz w:val="24"/>
                <w:szCs w:val="24"/>
              </w:rPr>
              <w:t>Critério</w:t>
            </w:r>
          </w:p>
        </w:tc>
        <w:tc>
          <w:tcPr>
            <w:tcW w:w="1417" w:type="dxa"/>
          </w:tcPr>
          <w:p w14:paraId="3972D2AD" w14:textId="77777777" w:rsidR="00D03056" w:rsidRPr="00D03056" w:rsidRDefault="00D03056" w:rsidP="00111C3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03056">
              <w:rPr>
                <w:rFonts w:ascii="Arial" w:hAnsi="Arial" w:cs="Arial"/>
                <w:b/>
                <w:sz w:val="24"/>
                <w:szCs w:val="24"/>
              </w:rPr>
              <w:t>Pontuação</w:t>
            </w:r>
          </w:p>
          <w:p w14:paraId="0509126A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b/>
                <w:sz w:val="24"/>
                <w:szCs w:val="24"/>
              </w:rPr>
              <w:t>máxima</w:t>
            </w:r>
          </w:p>
        </w:tc>
        <w:tc>
          <w:tcPr>
            <w:tcW w:w="1701" w:type="dxa"/>
            <w:vAlign w:val="center"/>
          </w:tcPr>
          <w:p w14:paraId="48141EA2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Nota orientador</w:t>
            </w:r>
          </w:p>
        </w:tc>
      </w:tr>
      <w:tr w:rsidR="00D03056" w:rsidRPr="00D03056" w14:paraId="0191ECFD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514F43B3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Assiduidade e pontualidade às reuniões</w:t>
            </w:r>
          </w:p>
        </w:tc>
        <w:tc>
          <w:tcPr>
            <w:tcW w:w="1417" w:type="dxa"/>
            <w:vAlign w:val="center"/>
          </w:tcPr>
          <w:p w14:paraId="68E517DF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color w:val="auto"/>
                <w:sz w:val="24"/>
                <w:szCs w:val="24"/>
              </w:rPr>
              <w:t>2,0</w:t>
            </w:r>
          </w:p>
        </w:tc>
        <w:sdt>
          <w:sdtPr>
            <w:rPr>
              <w:rFonts w:ascii="Arial" w:hAnsi="Arial" w:cs="Arial"/>
              <w:color w:val="auto"/>
            </w:rPr>
            <w:id w:val="609095915"/>
            <w:placeholder>
              <w:docPart w:val="7A762A61EE830A4F896DEA924B513B38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37D1AACB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4806FE61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563D6513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Cumprimento das tarefas pactuadas ao longo da orientação e dos prazos estabelecidos</w:t>
            </w:r>
          </w:p>
        </w:tc>
        <w:tc>
          <w:tcPr>
            <w:tcW w:w="1417" w:type="dxa"/>
            <w:vAlign w:val="center"/>
          </w:tcPr>
          <w:p w14:paraId="0C5B6877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color w:val="auto"/>
                <w:sz w:val="24"/>
                <w:szCs w:val="24"/>
              </w:rPr>
              <w:t>5,0</w:t>
            </w:r>
          </w:p>
        </w:tc>
        <w:sdt>
          <w:sdtPr>
            <w:rPr>
              <w:rFonts w:ascii="Arial" w:hAnsi="Arial" w:cs="Arial"/>
              <w:color w:val="auto"/>
            </w:rPr>
            <w:id w:val="1654249384"/>
            <w:placeholder>
              <w:docPart w:val="9C5A42BD4D7683458EBFEB63A370955F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29C36503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6AB96C37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4F59A45B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Capacidade de aplicar os conhecimentos produzidos durante o processo de orientação</w:t>
            </w:r>
          </w:p>
        </w:tc>
        <w:tc>
          <w:tcPr>
            <w:tcW w:w="1417" w:type="dxa"/>
            <w:vAlign w:val="center"/>
          </w:tcPr>
          <w:p w14:paraId="3D031E16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3,0</w:t>
            </w:r>
          </w:p>
        </w:tc>
        <w:sdt>
          <w:sdtPr>
            <w:rPr>
              <w:rFonts w:ascii="Arial" w:hAnsi="Arial" w:cs="Arial"/>
              <w:color w:val="auto"/>
            </w:rPr>
            <w:id w:val="-657453866"/>
            <w:placeholder>
              <w:docPart w:val="7CFF9AA556B7D249942A57940D6FF5BA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3BA60277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4C9CA9E4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667963C7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Capacidade de fazer buscas na literatura de referências atuais e adequadas para a discussão dos resultados</w:t>
            </w:r>
          </w:p>
        </w:tc>
        <w:tc>
          <w:tcPr>
            <w:tcW w:w="1417" w:type="dxa"/>
            <w:vAlign w:val="center"/>
          </w:tcPr>
          <w:p w14:paraId="59F5B56A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5,0</w:t>
            </w:r>
          </w:p>
        </w:tc>
        <w:sdt>
          <w:sdtPr>
            <w:rPr>
              <w:rFonts w:ascii="Arial" w:hAnsi="Arial" w:cs="Arial"/>
              <w:color w:val="auto"/>
            </w:rPr>
            <w:id w:val="-732544696"/>
            <w:placeholder>
              <w:docPart w:val="B9F7E4EC45E8954080CF08D45859C170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423D8178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31CCBC41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312E6CBE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Pensamento metodológico adequado ao tema (Capacidade de contemplar os objetivos do projeto na apresentação dos resultados, discussão e conclusão)</w:t>
            </w:r>
          </w:p>
        </w:tc>
        <w:tc>
          <w:tcPr>
            <w:tcW w:w="1417" w:type="dxa"/>
            <w:vAlign w:val="center"/>
          </w:tcPr>
          <w:p w14:paraId="5D0E717D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6,0</w:t>
            </w:r>
          </w:p>
        </w:tc>
        <w:sdt>
          <w:sdtPr>
            <w:rPr>
              <w:rFonts w:ascii="Arial" w:hAnsi="Arial" w:cs="Arial"/>
              <w:color w:val="auto"/>
            </w:rPr>
            <w:id w:val="1743986778"/>
            <w:placeholder>
              <w:docPart w:val="768D0474B75C3E4080938CF50291A317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0E24B8A8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735D4F47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165EDE6F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Envolvimento, pró atividade e participação na elaboração do trabalho</w:t>
            </w:r>
          </w:p>
        </w:tc>
        <w:tc>
          <w:tcPr>
            <w:tcW w:w="1417" w:type="dxa"/>
            <w:vAlign w:val="center"/>
          </w:tcPr>
          <w:p w14:paraId="5088137A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2,0</w:t>
            </w:r>
          </w:p>
        </w:tc>
        <w:sdt>
          <w:sdtPr>
            <w:rPr>
              <w:rFonts w:ascii="Arial" w:hAnsi="Arial" w:cs="Arial"/>
              <w:color w:val="auto"/>
            </w:rPr>
            <w:id w:val="-1448700577"/>
            <w:placeholder>
              <w:docPart w:val="916F10C63CB9204D8CE1114E95CE8CF0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0F601048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20CF6013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5DB74EAD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sz w:val="24"/>
                <w:szCs w:val="24"/>
              </w:rPr>
              <w:t>Qualidade do trabalho desenvolvido</w:t>
            </w:r>
          </w:p>
        </w:tc>
        <w:tc>
          <w:tcPr>
            <w:tcW w:w="1417" w:type="dxa"/>
            <w:vAlign w:val="center"/>
          </w:tcPr>
          <w:p w14:paraId="5C5234AA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7,0</w:t>
            </w:r>
          </w:p>
        </w:tc>
        <w:sdt>
          <w:sdtPr>
            <w:rPr>
              <w:rFonts w:ascii="Arial" w:hAnsi="Arial" w:cs="Arial"/>
              <w:color w:val="auto"/>
            </w:rPr>
            <w:id w:val="1881214113"/>
            <w:placeholder>
              <w:docPart w:val="00C271D49A45454282CDBA5767C6D5A0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58BB3439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  <w:tr w:rsidR="00D03056" w:rsidRPr="00D03056" w14:paraId="688706DB" w14:textId="77777777" w:rsidTr="00111C38">
        <w:trPr>
          <w:trHeight w:val="567"/>
        </w:trPr>
        <w:tc>
          <w:tcPr>
            <w:tcW w:w="7225" w:type="dxa"/>
            <w:vAlign w:val="center"/>
          </w:tcPr>
          <w:p w14:paraId="4EA58BEC" w14:textId="77777777" w:rsidR="00D03056" w:rsidRPr="00D03056" w:rsidRDefault="00D03056" w:rsidP="00111C38">
            <w:pPr>
              <w:pStyle w:val="Default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417" w:type="dxa"/>
            <w:vAlign w:val="center"/>
          </w:tcPr>
          <w:p w14:paraId="3FF5C077" w14:textId="77777777" w:rsidR="00D03056" w:rsidRPr="00D03056" w:rsidRDefault="00D03056" w:rsidP="00111C38">
            <w:pPr>
              <w:pStyle w:val="Default"/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 w:rsidRPr="00D03056">
              <w:rPr>
                <w:rFonts w:ascii="Arial" w:hAnsi="Arial" w:cs="Arial"/>
                <w:b/>
                <w:sz w:val="24"/>
                <w:szCs w:val="24"/>
              </w:rPr>
              <w:t>30,0</w:t>
            </w:r>
          </w:p>
        </w:tc>
        <w:sdt>
          <w:sdtPr>
            <w:rPr>
              <w:rFonts w:ascii="Arial" w:hAnsi="Arial" w:cs="Arial"/>
              <w:color w:val="auto"/>
            </w:rPr>
            <w:id w:val="1279293451"/>
            <w:placeholder>
              <w:docPart w:val="3BE897FA8B8F8A4298A98EDFCB2053E8"/>
            </w:placeholder>
            <w:showingPlcHdr/>
            <w:text/>
          </w:sdtPr>
          <w:sdtEndPr/>
          <w:sdtContent>
            <w:tc>
              <w:tcPr>
                <w:tcW w:w="1701" w:type="dxa"/>
                <w:vAlign w:val="center"/>
              </w:tcPr>
              <w:p w14:paraId="51E56601" w14:textId="77777777" w:rsidR="00D03056" w:rsidRPr="00D03056" w:rsidRDefault="00B0200D" w:rsidP="00111C38">
                <w:pPr>
                  <w:pStyle w:val="Default"/>
                  <w:jc w:val="center"/>
                  <w:rPr>
                    <w:rFonts w:ascii="Arial" w:hAnsi="Arial" w:cs="Arial"/>
                    <w:color w:val="auto"/>
                    <w:sz w:val="24"/>
                    <w:szCs w:val="24"/>
                  </w:rPr>
                </w:pPr>
                <w:r w:rsidRPr="00B0200D">
                  <w:rPr>
                    <w:rStyle w:val="TextodoEspaoReservado"/>
                    <w:rFonts w:ascii="Arial" w:hAnsi="Arial" w:cs="Arial"/>
                    <w:sz w:val="24"/>
                    <w:szCs w:val="24"/>
                  </w:rPr>
                  <w:t>Clique ou toque aqui para inserir o texto.</w:t>
                </w:r>
              </w:p>
            </w:tc>
          </w:sdtContent>
        </w:sdt>
      </w:tr>
    </w:tbl>
    <w:p w14:paraId="1F1EFF3D" w14:textId="77777777" w:rsidR="00D03056" w:rsidRPr="00D03056" w:rsidRDefault="00D03056" w:rsidP="00D03056">
      <w:pPr>
        <w:pStyle w:val="Default"/>
        <w:spacing w:after="120"/>
        <w:jc w:val="both"/>
        <w:rPr>
          <w:rFonts w:ascii="Arial" w:hAnsi="Arial" w:cs="Arial"/>
          <w:color w:val="auto"/>
        </w:rPr>
      </w:pPr>
    </w:p>
    <w:p w14:paraId="03328E6C" w14:textId="77777777" w:rsidR="00D03056" w:rsidRDefault="00D03056" w:rsidP="00111C38">
      <w:pPr>
        <w:pStyle w:val="Default"/>
        <w:jc w:val="center"/>
        <w:rPr>
          <w:rFonts w:ascii="Arial" w:hAnsi="Arial" w:cs="Arial"/>
          <w:color w:val="auto"/>
        </w:rPr>
      </w:pPr>
    </w:p>
    <w:p w14:paraId="458E6EBF" w14:textId="77777777" w:rsidR="00680872" w:rsidRPr="00D03056" w:rsidRDefault="00680872" w:rsidP="00111C38">
      <w:pPr>
        <w:pStyle w:val="Default"/>
        <w:jc w:val="center"/>
        <w:rPr>
          <w:rFonts w:ascii="Arial" w:hAnsi="Arial" w:cs="Arial"/>
          <w:color w:val="auto"/>
        </w:rPr>
      </w:pPr>
    </w:p>
    <w:p w14:paraId="043B60FF" w14:textId="77777777" w:rsidR="00D03056" w:rsidRPr="00D03056" w:rsidRDefault="00D03056" w:rsidP="00D03056">
      <w:pPr>
        <w:jc w:val="center"/>
        <w:rPr>
          <w:rFonts w:ascii="Arial" w:hAnsi="Arial" w:cs="Arial"/>
        </w:rPr>
      </w:pPr>
      <w:r w:rsidRPr="00D03056">
        <w:rPr>
          <w:rFonts w:ascii="Arial" w:hAnsi="Arial" w:cs="Arial"/>
        </w:rPr>
        <w:t>_________</w:t>
      </w:r>
      <w:r w:rsidR="00B0200D">
        <w:rPr>
          <w:rFonts w:ascii="Arial" w:hAnsi="Arial" w:cs="Arial"/>
        </w:rPr>
        <w:t>_________</w:t>
      </w:r>
      <w:r w:rsidRPr="00D03056">
        <w:rPr>
          <w:rFonts w:ascii="Arial" w:hAnsi="Arial" w:cs="Arial"/>
        </w:rPr>
        <w:t>___________________</w:t>
      </w:r>
    </w:p>
    <w:p w14:paraId="7504C550" w14:textId="77777777" w:rsidR="00D03056" w:rsidRPr="00D03056" w:rsidRDefault="00D03056" w:rsidP="00D03056">
      <w:pPr>
        <w:jc w:val="center"/>
        <w:rPr>
          <w:rFonts w:ascii="Arial" w:hAnsi="Arial" w:cs="Arial"/>
        </w:rPr>
      </w:pPr>
      <w:r w:rsidRPr="00D03056">
        <w:rPr>
          <w:rFonts w:ascii="Arial" w:hAnsi="Arial" w:cs="Arial"/>
        </w:rPr>
        <w:t>Assinatura do orientador</w:t>
      </w:r>
    </w:p>
    <w:p w14:paraId="5312947C" w14:textId="77777777" w:rsidR="00144FC0" w:rsidRPr="00D03056" w:rsidRDefault="00144FC0">
      <w:pPr>
        <w:rPr>
          <w:rFonts w:ascii="Arial" w:hAnsi="Arial" w:cs="Arial"/>
        </w:rPr>
      </w:pPr>
    </w:p>
    <w:p w14:paraId="0AD72DCB" w14:textId="77777777" w:rsidR="00D03056" w:rsidRPr="00D03056" w:rsidRDefault="00D03056">
      <w:pPr>
        <w:rPr>
          <w:rFonts w:ascii="Arial" w:hAnsi="Arial" w:cs="Arial"/>
        </w:rPr>
      </w:pPr>
    </w:p>
    <w:sectPr w:rsidR="00D03056" w:rsidRPr="00D03056" w:rsidSect="0097306B">
      <w:headerReference w:type="default" r:id="rId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B6969" w14:textId="77777777" w:rsidR="00D76E0F" w:rsidRDefault="00D76E0F" w:rsidP="00144FC0">
      <w:r>
        <w:separator/>
      </w:r>
    </w:p>
  </w:endnote>
  <w:endnote w:type="continuationSeparator" w:id="0">
    <w:p w14:paraId="09424FA1" w14:textId="77777777" w:rsidR="00D76E0F" w:rsidRDefault="00D76E0F" w:rsidP="0014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488ED" w14:textId="77777777" w:rsidR="00D76E0F" w:rsidRDefault="00D76E0F" w:rsidP="00144FC0">
      <w:r>
        <w:separator/>
      </w:r>
    </w:p>
  </w:footnote>
  <w:footnote w:type="continuationSeparator" w:id="0">
    <w:p w14:paraId="60F64452" w14:textId="77777777" w:rsidR="00D76E0F" w:rsidRDefault="00D76E0F" w:rsidP="00144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C6558" w14:textId="77777777" w:rsidR="00144FC0" w:rsidRDefault="001A0640" w:rsidP="00144FC0">
    <w:pPr>
      <w:pStyle w:val="Cabealho"/>
      <w:tabs>
        <w:tab w:val="clear" w:pos="4252"/>
        <w:tab w:val="clear" w:pos="8504"/>
        <w:tab w:val="left" w:pos="7260"/>
      </w:tabs>
      <w:ind w:left="-993" w:right="-852"/>
    </w:pPr>
    <w:r>
      <w:rPr>
        <w:noProof/>
        <w:sz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862B0F" wp14:editId="1A2EA436">
              <wp:simplePos x="0" y="0"/>
              <wp:positionH relativeFrom="column">
                <wp:posOffset>4911090</wp:posOffset>
              </wp:positionH>
              <wp:positionV relativeFrom="paragraph">
                <wp:posOffset>-106680</wp:posOffset>
              </wp:positionV>
              <wp:extent cx="1435100" cy="927100"/>
              <wp:effectExtent l="0" t="0" r="0" b="0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927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30DE97" w14:textId="77777777" w:rsidR="00144FC0" w:rsidRDefault="00144FC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82995F" wp14:editId="674290E6">
                                <wp:extent cx="1165332" cy="768350"/>
                                <wp:effectExtent l="0" t="0" r="3175" b="0"/>
                                <wp:docPr id="13" name="Imagem 8" descr="Logotipo, nome da empresa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m 8" descr="Logotipo, nome da empresa&#10;&#10;Descrição gerada automaticamente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"/>
                                        <a:srcRect l="5239" t="7907" r="6145" b="407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1182147" cy="779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862B0F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386.7pt;margin-top:-8.4pt;width:113pt;height:7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" filled="f" stroked="f" strokeweight=".5pt">
              <v:textbox>
                <w:txbxContent>
                  <w:p w14:paraId="2B30DE97" w14:textId="77777777" w:rsidR="00144FC0" w:rsidRDefault="00144FC0">
                    <w:r>
                      <w:rPr>
                        <w:noProof/>
                      </w:rPr>
                      <w:drawing>
                        <wp:inline distT="0" distB="0" distL="0" distR="0" wp14:anchorId="0282995F" wp14:editId="674290E6">
                          <wp:extent cx="1165332" cy="768350"/>
                          <wp:effectExtent l="0" t="0" r="3175" b="0"/>
                          <wp:docPr id="13" name="Imagem 8" descr="Logotipo, nome da empresa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m 8" descr="Logotipo, nome da empresa&#10;&#10;Descrição gerada automaticamente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"/>
                                  <a:srcRect l="5239" t="7907" r="6145" b="407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182147" cy="779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5E6338" wp14:editId="62110647">
              <wp:simplePos x="0" y="0"/>
              <wp:positionH relativeFrom="column">
                <wp:posOffset>123190</wp:posOffset>
              </wp:positionH>
              <wp:positionV relativeFrom="paragraph">
                <wp:posOffset>163830</wp:posOffset>
              </wp:positionV>
              <wp:extent cx="1866900" cy="561340"/>
              <wp:effectExtent l="0" t="0" r="0" b="0"/>
              <wp:wrapNone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561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40D9D3" w14:textId="77777777" w:rsidR="00144FC0" w:rsidRDefault="00144FC0">
                          <w:r w:rsidRPr="00061CCF">
                            <w:rPr>
                              <w:noProof/>
                              <w:sz w:val="14"/>
                            </w:rPr>
                            <w:drawing>
                              <wp:inline distT="0" distB="0" distL="0" distR="0" wp14:anchorId="7FBDBB05" wp14:editId="2CBC9C23">
                                <wp:extent cx="1673525" cy="510835"/>
                                <wp:effectExtent l="0" t="0" r="0" b="0"/>
                                <wp:docPr id="12" name="Imagem 12" descr="Logotipo&#10;&#10;Descrição gerada automaticamente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D1682381-C5D5-9649-87C2-26747309D9A3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" name="Imagem 1" descr="Logotipo&#10;&#10;Descrição gerada automaticamente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D1682381-C5D5-9649-87C2-26747309D9A3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36304" cy="5299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5E6338" id="Caixa de Texto 3" o:spid="_x0000_s1027" type="#_x0000_t202" style="position:absolute;left:0;text-align:left;margin-left:9.7pt;margin-top:12.9pt;width:147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" filled="f" stroked="f" strokeweight=".5pt">
              <v:textbox>
                <w:txbxContent>
                  <w:p w14:paraId="5540D9D3" w14:textId="77777777" w:rsidR="00144FC0" w:rsidRDefault="00144FC0">
                    <w:r w:rsidRPr="00061CCF">
                      <w:rPr>
                        <w:noProof/>
                        <w:sz w:val="14"/>
                      </w:rPr>
                      <w:drawing>
                        <wp:inline distT="0" distB="0" distL="0" distR="0" wp14:anchorId="7FBDBB05" wp14:editId="2CBC9C23">
                          <wp:extent cx="1673525" cy="510835"/>
                          <wp:effectExtent l="0" t="0" r="0" b="0"/>
                          <wp:docPr id="12" name="Imagem 12" descr="Logotipo&#10;&#10;Descrição gerada automaticamente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D1682381-C5D5-9649-87C2-26747309D9A3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" name="Imagem 1" descr="Logotipo&#10;&#10;Descrição gerada automaticamente">
                                    <a:extLst>
                                      <a:ext uri="{FF2B5EF4-FFF2-40B4-BE49-F238E27FC236}">
                                        <a16:creationId xmlns:a16="http://schemas.microsoft.com/office/drawing/2014/main" id="{D1682381-C5D5-9649-87C2-26747309D9A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6304" cy="52999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7306B">
      <w:rPr>
        <w:noProof/>
        <w:color w:val="000000"/>
        <w:sz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2AAEB4" wp14:editId="7A7D1238">
              <wp:simplePos x="0" y="0"/>
              <wp:positionH relativeFrom="margin">
                <wp:posOffset>1586865</wp:posOffset>
              </wp:positionH>
              <wp:positionV relativeFrom="paragraph">
                <wp:posOffset>81915</wp:posOffset>
              </wp:positionV>
              <wp:extent cx="3479800" cy="594995"/>
              <wp:effectExtent l="0" t="0" r="0" b="0"/>
              <wp:wrapNone/>
              <wp:docPr id="2" name="CaixaDe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6D1CE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Universidade Federal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e Juiz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Fora</w:t>
                          </w:r>
                        </w:p>
                        <w:p w14:paraId="482BA048" w14:textId="77777777" w:rsidR="00144FC0" w:rsidRPr="0097306B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1A0640">
                            <w:rPr>
                              <w:rFonts w:ascii="Arial" w:hAnsi="Arial" w:cs="Arial"/>
                              <w:b/>
                              <w:iCs/>
                              <w:color w:val="000000"/>
                              <w:kern w:val="24"/>
                            </w:rPr>
                            <w:t xml:space="preserve">Campus </w:t>
                          </w:r>
                          <w:r w:rsidRPr="001A0640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G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overnador Valadares</w:t>
                          </w:r>
                        </w:p>
                        <w:p w14:paraId="4CB0B8D5" w14:textId="77777777" w:rsidR="00144FC0" w:rsidRPr="00061CCF" w:rsidRDefault="0097306B" w:rsidP="00144FC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0000"/>
                              <w:kern w:val="24"/>
                            </w:rPr>
                          </w:pP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 xml:space="preserve">Departamento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d</w:t>
                          </w:r>
                          <w:r w:rsidRPr="0097306B">
                            <w:rPr>
                              <w:rFonts w:ascii="Arial" w:hAnsi="Arial" w:cs="Arial"/>
                              <w:b/>
                              <w:color w:val="000000"/>
                              <w:kern w:val="24"/>
                            </w:rPr>
                            <w:t>e Nutrição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2AAEB4" id="CaixaDeTexto 8" o:spid="_x0000_s1028" type="#_x0000_t202" style="position:absolute;left:0;text-align:left;margin-left:124.95pt;margin-top:6.45pt;width:274pt;height:46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" filled="f" stroked="f">
              <v:textbox>
                <w:txbxContent>
                  <w:p w14:paraId="4D86D1CE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Universidade Federal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e Juiz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Fora</w:t>
                    </w:r>
                  </w:p>
                  <w:p w14:paraId="482BA048" w14:textId="77777777" w:rsidR="00144FC0" w:rsidRPr="0097306B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A0640">
                      <w:rPr>
                        <w:rFonts w:ascii="Arial" w:hAnsi="Arial" w:cs="Arial"/>
                        <w:b/>
                        <w:iCs/>
                        <w:color w:val="000000"/>
                        <w:kern w:val="24"/>
                      </w:rPr>
                      <w:t xml:space="preserve">Campus </w:t>
                    </w:r>
                    <w:r w:rsidRPr="001A0640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G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overnador Valadares</w:t>
                    </w:r>
                  </w:p>
                  <w:p w14:paraId="4CB0B8D5" w14:textId="77777777" w:rsidR="00144FC0" w:rsidRPr="00061CCF" w:rsidRDefault="0097306B" w:rsidP="00144FC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0000"/>
                        <w:kern w:val="24"/>
                      </w:rPr>
                    </w:pP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 xml:space="preserve">Departamento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d</w:t>
                    </w:r>
                    <w:r w:rsidRPr="0097306B">
                      <w:rPr>
                        <w:rFonts w:ascii="Arial" w:hAnsi="Arial" w:cs="Arial"/>
                        <w:b/>
                        <w:color w:val="000000"/>
                        <w:kern w:val="24"/>
                      </w:rPr>
                      <w:t>e Nutrição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44FC0">
      <w:t xml:space="preserve">                                                                                                  </w:t>
    </w:r>
  </w:p>
  <w:p w14:paraId="7168AB72" w14:textId="77777777" w:rsidR="00144FC0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57862362" w14:textId="77777777" w:rsidR="00144FC0" w:rsidRPr="00F520BC" w:rsidRDefault="00144FC0" w:rsidP="00144FC0">
    <w:pPr>
      <w:pStyle w:val="Cabealho"/>
      <w:tabs>
        <w:tab w:val="clear" w:pos="4252"/>
        <w:tab w:val="clear" w:pos="8504"/>
        <w:tab w:val="left" w:pos="7260"/>
      </w:tabs>
      <w:ind w:right="-852"/>
      <w:rPr>
        <w:sz w:val="10"/>
        <w:szCs w:val="10"/>
      </w:rPr>
    </w:pPr>
  </w:p>
  <w:p w14:paraId="500840E4" w14:textId="77777777" w:rsidR="00144FC0" w:rsidRDefault="00144FC0">
    <w:pPr>
      <w:pStyle w:val="Cabealho"/>
    </w:pPr>
  </w:p>
  <w:p w14:paraId="67AE3FF2" w14:textId="77777777" w:rsidR="00144FC0" w:rsidRDefault="00144FC0">
    <w:pPr>
      <w:pStyle w:val="Cabealho"/>
    </w:pPr>
  </w:p>
  <w:p w14:paraId="22D80DF1" w14:textId="77777777" w:rsidR="00144FC0" w:rsidRDefault="00144FC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attachedTemplate r:id="rId1"/>
  <w:revisionView w:inkAnnotations="0"/>
  <w:documentProtection w:edit="forms" w:enforcement="1" w:cryptProviderType="rsaAES" w:cryptAlgorithmClass="hash" w:cryptAlgorithmType="typeAny" w:cryptAlgorithmSid="14" w:cryptSpinCount="100000" w:hash="ckRPAp9q3HPH1UplGuK3oRdbVnFGLrh7zt+SXoSh1WFhr/gudCuFZ1dRE1TY5pT7xcyXVB9xvb5LR8T39QwOXQ==" w:salt="5Ear3xvC2ZFNTi4xxU1WW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E0F"/>
    <w:rsid w:val="00111C38"/>
    <w:rsid w:val="00144FC0"/>
    <w:rsid w:val="001A0640"/>
    <w:rsid w:val="002F6461"/>
    <w:rsid w:val="0052635E"/>
    <w:rsid w:val="00562828"/>
    <w:rsid w:val="00680872"/>
    <w:rsid w:val="0097306B"/>
    <w:rsid w:val="00B0200D"/>
    <w:rsid w:val="00B45E42"/>
    <w:rsid w:val="00BD6902"/>
    <w:rsid w:val="00D03056"/>
    <w:rsid w:val="00D76E0F"/>
    <w:rsid w:val="00DC23E8"/>
    <w:rsid w:val="00DD3052"/>
    <w:rsid w:val="00E5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9E4C39"/>
  <w15:chartTrackingRefBased/>
  <w15:docId w15:val="{BE4C7245-7922-7741-934A-7A308CB7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4FC0"/>
  </w:style>
  <w:style w:type="paragraph" w:styleId="Rodap">
    <w:name w:val="footer"/>
    <w:basedOn w:val="Normal"/>
    <w:link w:val="RodapChar"/>
    <w:uiPriority w:val="99"/>
    <w:unhideWhenUsed/>
    <w:rsid w:val="00144F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4FC0"/>
  </w:style>
  <w:style w:type="paragraph" w:styleId="NormalWeb">
    <w:name w:val="Normal (Web)"/>
    <w:basedOn w:val="Normal"/>
    <w:uiPriority w:val="99"/>
    <w:unhideWhenUsed/>
    <w:rsid w:val="00144F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Default">
    <w:name w:val="Default"/>
    <w:rsid w:val="00144FC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comgrade">
    <w:name w:val="Table Grid"/>
    <w:basedOn w:val="Tabelanormal"/>
    <w:uiPriority w:val="59"/>
    <w:rsid w:val="002F64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111C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 /><Relationship Id="rId2" Type="http://schemas.openxmlformats.org/officeDocument/2006/relationships/image" Target="media/image10.png" /><Relationship Id="rId1" Type="http://schemas.openxmlformats.org/officeDocument/2006/relationships/image" Target="media/image1.png" /><Relationship Id="rId4" Type="http://schemas.openxmlformats.org/officeDocument/2006/relationships/image" Target="media/image20.tif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gelica/Downloads/AVALIAC&#807;A&#771;O%20DESEMPENHO%20ESTUDANTE%20Orientador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762A61EE830A4F896DEA924B513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7800FF-E44C-3B40-9EB4-9095A260D964}"/>
      </w:docPartPr>
      <w:docPartBody>
        <w:p w:rsidR="00E26FB6" w:rsidRDefault="00E26FB6">
          <w:pPr>
            <w:pStyle w:val="7A762A61EE830A4F896DEA924B513B38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A0BE46C3D3A37469BFA3CF352DC81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EB0A-DDFA-264B-BE03-8B8F96B1EA32}"/>
      </w:docPartPr>
      <w:docPartBody>
        <w:p w:rsidR="00E26FB6" w:rsidRDefault="00E26FB6">
          <w:pPr>
            <w:pStyle w:val="7A0BE46C3D3A37469BFA3CF352DC8114"/>
          </w:pPr>
          <w:r w:rsidRPr="001D0957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9C5A42BD4D7683458EBFEB63A37095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CA9FBA-BB9A-EF48-A751-A415CE089BC2}"/>
      </w:docPartPr>
      <w:docPartBody>
        <w:p w:rsidR="00E26FB6" w:rsidRDefault="00E26FB6">
          <w:pPr>
            <w:pStyle w:val="9C5A42BD4D7683458EBFEB63A370955F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CFF9AA556B7D249942A57940D6FF5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C7F67-5CD9-1F40-88B5-B5DA72FF75CF}"/>
      </w:docPartPr>
      <w:docPartBody>
        <w:p w:rsidR="00E26FB6" w:rsidRDefault="00E26FB6">
          <w:pPr>
            <w:pStyle w:val="7CFF9AA556B7D249942A57940D6FF5BA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9F7E4EC45E8954080CF08D45859C1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2BE328-AEA5-244D-9A15-216048FEA60F}"/>
      </w:docPartPr>
      <w:docPartBody>
        <w:p w:rsidR="00E26FB6" w:rsidRDefault="00E26FB6">
          <w:pPr>
            <w:pStyle w:val="B9F7E4EC45E8954080CF08D45859C170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8D0474B75C3E4080938CF50291A3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02453-934A-8548-ADA5-271F6DE47BC7}"/>
      </w:docPartPr>
      <w:docPartBody>
        <w:p w:rsidR="00E26FB6" w:rsidRDefault="00E26FB6">
          <w:pPr>
            <w:pStyle w:val="768D0474B75C3E4080938CF50291A317"/>
          </w:pPr>
          <w:r w:rsidRPr="001D0957">
            <w:rPr>
              <w:rStyle w:val="TextodoEspaoReservado"/>
            </w:rPr>
            <w:t xml:space="preserve">Clique ou toque aqui para </w:t>
          </w:r>
          <w:r w:rsidRPr="001D0957">
            <w:rPr>
              <w:rStyle w:val="TextodoEspaoReservado"/>
            </w:rPr>
            <w:t>inserir o texto.</w:t>
          </w:r>
        </w:p>
      </w:docPartBody>
    </w:docPart>
    <w:docPart>
      <w:docPartPr>
        <w:name w:val="916F10C63CB9204D8CE1114E95CE8C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70C223-FBA4-484A-BABA-CBD19D060EBF}"/>
      </w:docPartPr>
      <w:docPartBody>
        <w:p w:rsidR="00E26FB6" w:rsidRDefault="00E26FB6">
          <w:pPr>
            <w:pStyle w:val="916F10C63CB9204D8CE1114E95CE8CF0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0C271D49A45454282CDBA5767C6D5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8B6477-AF3C-1148-A56D-6F5C990C3A18}"/>
      </w:docPartPr>
      <w:docPartBody>
        <w:p w:rsidR="00E26FB6" w:rsidRDefault="00E26FB6">
          <w:pPr>
            <w:pStyle w:val="00C271D49A45454282CDBA5767C6D5A0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BE897FA8B8F8A4298A98EDFCB2053E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4B2930-1BCA-3648-9E39-0256053130DF}"/>
      </w:docPartPr>
      <w:docPartBody>
        <w:p w:rsidR="00E26FB6" w:rsidRDefault="00E26FB6">
          <w:pPr>
            <w:pStyle w:val="3BE897FA8B8F8A4298A98EDFCB2053E8"/>
          </w:pPr>
          <w:r w:rsidRPr="001D0957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FB6"/>
    <w:rsid w:val="00E2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paragraph" w:customStyle="1" w:styleId="7A762A61EE830A4F896DEA924B513B38">
    <w:name w:val="7A762A61EE830A4F896DEA924B513B38"/>
  </w:style>
  <w:style w:type="paragraph" w:customStyle="1" w:styleId="7A0BE46C3D3A37469BFA3CF352DC8114">
    <w:name w:val="7A0BE46C3D3A37469BFA3CF352DC8114"/>
  </w:style>
  <w:style w:type="paragraph" w:customStyle="1" w:styleId="9C5A42BD4D7683458EBFEB63A370955F">
    <w:name w:val="9C5A42BD4D7683458EBFEB63A370955F"/>
  </w:style>
  <w:style w:type="paragraph" w:customStyle="1" w:styleId="7CFF9AA556B7D249942A57940D6FF5BA">
    <w:name w:val="7CFF9AA556B7D249942A57940D6FF5BA"/>
  </w:style>
  <w:style w:type="paragraph" w:customStyle="1" w:styleId="B9F7E4EC45E8954080CF08D45859C170">
    <w:name w:val="B9F7E4EC45E8954080CF08D45859C170"/>
  </w:style>
  <w:style w:type="paragraph" w:customStyle="1" w:styleId="768D0474B75C3E4080938CF50291A317">
    <w:name w:val="768D0474B75C3E4080938CF50291A317"/>
  </w:style>
  <w:style w:type="paragraph" w:customStyle="1" w:styleId="916F10C63CB9204D8CE1114E95CE8CF0">
    <w:name w:val="916F10C63CB9204D8CE1114E95CE8CF0"/>
  </w:style>
  <w:style w:type="paragraph" w:customStyle="1" w:styleId="00C271D49A45454282CDBA5767C6D5A0">
    <w:name w:val="00C271D49A45454282CDBA5767C6D5A0"/>
  </w:style>
  <w:style w:type="paragraph" w:customStyle="1" w:styleId="3BE897FA8B8F8A4298A98EDFCB2053E8">
    <w:name w:val="3BE897FA8B8F8A4298A98EDFCB2053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AVALIAÇÃO%20DESEMPENHO%20ESTUDANTE%20Orientador.dotx</Template>
  <TotalTime>0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FILIPE GODOI</cp:lastModifiedBy>
  <cp:revision>2</cp:revision>
  <dcterms:created xsi:type="dcterms:W3CDTF">2022-03-15T16:05:00Z</dcterms:created>
  <dcterms:modified xsi:type="dcterms:W3CDTF">2022-03-15T16:05:00Z</dcterms:modified>
</cp:coreProperties>
</file>