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DB843" w14:textId="77777777" w:rsidR="009A0CA4" w:rsidRDefault="009A0CA4" w:rsidP="009A0CA4">
      <w:pPr>
        <w:shd w:val="clear" w:color="auto" w:fill="FFFFFF" w:themeFill="background1"/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6EB2D880" w14:textId="77777777" w:rsidR="00435F9F" w:rsidRPr="004F79BD" w:rsidRDefault="00435F9F" w:rsidP="00435F9F">
      <w:pPr>
        <w:shd w:val="clear" w:color="auto" w:fill="FFFFFF" w:themeFill="background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ATA DE DEFESA DO TCC</w:t>
      </w:r>
    </w:p>
    <w:p w14:paraId="5E28917F" w14:textId="77777777" w:rsidR="00435F9F" w:rsidRDefault="00435F9F" w:rsidP="00F57388">
      <w:pPr>
        <w:rPr>
          <w:rFonts w:ascii="Arial" w:hAnsi="Arial" w:cs="Arial"/>
        </w:rPr>
      </w:pPr>
    </w:p>
    <w:p w14:paraId="55629DA9" w14:textId="77777777" w:rsidR="00435F9F" w:rsidRDefault="00435F9F" w:rsidP="00137FF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446B37">
        <w:rPr>
          <w:rFonts w:ascii="Arial" w:hAnsi="Arial" w:cs="Arial"/>
          <w:color w:val="000000"/>
        </w:rPr>
        <w:t xml:space="preserve">Aos </w:t>
      </w:r>
      <w:sdt>
        <w:sdtPr>
          <w:rPr>
            <w:rFonts w:ascii="Arial" w:hAnsi="Arial" w:cs="Arial"/>
            <w:color w:val="000000"/>
          </w:rPr>
          <w:id w:val="-1818482270"/>
          <w:placeholder>
            <w:docPart w:val="8C37C4A89AB4F7458F21239F136B0F9B"/>
          </w:placeholder>
          <w:showingPlcHdr/>
          <w15:color w:val="FF0000"/>
          <w:text/>
        </w:sdtPr>
        <w:sdtEndPr/>
        <w:sdtContent>
          <w:r w:rsidR="00A51F8A" w:rsidRPr="00A51F8A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 w:rsidRPr="00446B37">
        <w:rPr>
          <w:rFonts w:ascii="Arial" w:hAnsi="Arial" w:cs="Arial"/>
          <w:color w:val="000000"/>
        </w:rPr>
        <w:t xml:space="preserve"> dias do mês de </w:t>
      </w:r>
      <w:sdt>
        <w:sdtPr>
          <w:rPr>
            <w:rFonts w:ascii="Arial" w:hAnsi="Arial" w:cs="Arial"/>
            <w:color w:val="000000"/>
          </w:rPr>
          <w:id w:val="1780227254"/>
          <w:placeholder>
            <w:docPart w:val="D9F225C383BDD34BA0C52263F5DDD9C6"/>
          </w:placeholder>
          <w:showingPlcHdr/>
          <w15:color w:val="FF0000"/>
          <w:text/>
        </w:sdtPr>
        <w:sdtEndPr/>
        <w:sdtContent>
          <w:r w:rsidR="000E3D7C" w:rsidRPr="000E3D7C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 w:rsidRPr="00446B37">
        <w:rPr>
          <w:rFonts w:ascii="Arial" w:hAnsi="Arial" w:cs="Arial"/>
          <w:color w:val="000000"/>
        </w:rPr>
        <w:t xml:space="preserve"> do ano de</w:t>
      </w:r>
      <w:r w:rsidR="00BE0896">
        <w:rPr>
          <w:rFonts w:ascii="Arial" w:hAnsi="Arial" w:cs="Arial"/>
          <w:color w:val="000000"/>
        </w:rPr>
        <w:t xml:space="preserve"> </w:t>
      </w:r>
      <w:sdt>
        <w:sdtPr>
          <w:rPr>
            <w:rFonts w:ascii="Arial" w:hAnsi="Arial" w:cs="Arial"/>
            <w:color w:val="000000"/>
          </w:rPr>
          <w:id w:val="-1113671256"/>
          <w:placeholder>
            <w:docPart w:val="CA3287D9D833D9438EB120D8E7437F1E"/>
          </w:placeholder>
          <w:showingPlcHdr/>
          <w15:color w:val="FF0000"/>
          <w:text/>
        </w:sdtPr>
        <w:sdtEndPr/>
        <w:sdtContent>
          <w:r w:rsidR="000E3D7C" w:rsidRPr="000E3D7C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 w:rsidRPr="00446B37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</w:t>
      </w:r>
      <w:r w:rsidRPr="00446B37"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color w:val="000000"/>
        </w:rPr>
        <w:t>a</w:t>
      </w:r>
      <w:r w:rsidRPr="00446B37"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 xml:space="preserve">discente </w:t>
      </w:r>
      <w:sdt>
        <w:sdtPr>
          <w:rPr>
            <w:rFonts w:ascii="Arial" w:hAnsi="Arial" w:cs="Arial"/>
            <w:color w:val="000000"/>
          </w:rPr>
          <w:id w:val="377279451"/>
          <w:placeholder>
            <w:docPart w:val="82499397B994BB429F4EDC2EAA146B98"/>
          </w:placeholder>
          <w:showingPlcHdr/>
          <w15:color w:val="FF0000"/>
          <w:text/>
        </w:sdtPr>
        <w:sdtEndPr/>
        <w:sdtContent>
          <w:r w:rsidR="000E3D7C" w:rsidRPr="000E3D7C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 w:rsidRPr="00446B37">
        <w:rPr>
          <w:rFonts w:ascii="Arial" w:hAnsi="Arial" w:cs="Arial"/>
          <w:color w:val="000000"/>
        </w:rPr>
        <w:t xml:space="preserve"> do </w:t>
      </w:r>
      <w:sdt>
        <w:sdtPr>
          <w:rPr>
            <w:rFonts w:ascii="Arial" w:hAnsi="Arial" w:cs="Arial"/>
            <w:color w:val="000000"/>
          </w:rPr>
          <w:id w:val="-1071182608"/>
          <w:placeholder>
            <w:docPart w:val="AD715535F34962428F0927526D295495"/>
          </w:placeholder>
          <w:showingPlcHdr/>
          <w15:color w:val="FF0000"/>
          <w:text/>
        </w:sdtPr>
        <w:sdtEndPr/>
        <w:sdtContent>
          <w:r w:rsidR="000E3D7C" w:rsidRPr="000E3D7C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 w:rsidRPr="00C42BC1">
        <w:rPr>
          <w:rFonts w:cstheme="minorHAnsi"/>
          <w:color w:val="000000"/>
        </w:rPr>
        <w:t>º</w:t>
      </w:r>
      <w:r w:rsidRPr="00446B37">
        <w:rPr>
          <w:rFonts w:ascii="Arial" w:hAnsi="Arial" w:cs="Arial"/>
          <w:color w:val="000000"/>
        </w:rPr>
        <w:t xml:space="preserve"> período do Curso de Nutrição do Campus Governador Valadares, Universidade Federal de Juiz de Fora, apresentou perante uma Banca Examinadora </w:t>
      </w:r>
      <w:r>
        <w:rPr>
          <w:rFonts w:ascii="Arial" w:hAnsi="Arial" w:cs="Arial"/>
          <w:color w:val="000000"/>
        </w:rPr>
        <w:t xml:space="preserve">reunida </w:t>
      </w:r>
      <w:sdt>
        <w:sdtPr>
          <w:rPr>
            <w:rFonts w:ascii="Arial" w:hAnsi="Arial" w:cs="Arial"/>
            <w:color w:val="000000"/>
          </w:rPr>
          <w:id w:val="397876085"/>
          <w:placeholder>
            <w:docPart w:val="72DD5D367C69D64DBE4339AABF90A822"/>
          </w:placeholder>
          <w15:color w:val="FF0000"/>
          <w:dropDownList>
            <w:listItem w:value="Escolher um item."/>
            <w:listItem w:displayText="presencialmente" w:value="presencialmente"/>
            <w:listItem w:displayText="remotamente por meio de conferência virtual" w:value="remotamente por meio de conferência virtual"/>
          </w:dropDownList>
        </w:sdtPr>
        <w:sdtEndPr/>
        <w:sdtContent>
          <w:r w:rsidR="00001346">
            <w:rPr>
              <w:rFonts w:ascii="Arial" w:hAnsi="Arial" w:cs="Arial"/>
              <w:color w:val="000000"/>
            </w:rPr>
            <w:t>presencialmente</w:t>
          </w:r>
        </w:sdtContent>
      </w:sdt>
      <w:r>
        <w:rPr>
          <w:rFonts w:ascii="Arial" w:hAnsi="Arial" w:cs="Arial"/>
          <w:color w:val="000000"/>
        </w:rPr>
        <w:t xml:space="preserve">, </w:t>
      </w:r>
      <w:r w:rsidRPr="00446B37">
        <w:rPr>
          <w:rFonts w:ascii="Arial" w:hAnsi="Arial" w:cs="Arial"/>
          <w:color w:val="000000"/>
        </w:rPr>
        <w:t>o Trabalho de Conclusão de Curso</w:t>
      </w:r>
      <w:r>
        <w:rPr>
          <w:rFonts w:ascii="Arial" w:hAnsi="Arial" w:cs="Arial"/>
          <w:color w:val="000000"/>
        </w:rPr>
        <w:t xml:space="preserve"> </w:t>
      </w:r>
      <w:r w:rsidRPr="00446B37">
        <w:rPr>
          <w:rFonts w:ascii="Arial" w:hAnsi="Arial" w:cs="Arial"/>
          <w:color w:val="000000"/>
        </w:rPr>
        <w:t xml:space="preserve">intitulado </w:t>
      </w:r>
      <w:sdt>
        <w:sdtPr>
          <w:rPr>
            <w:rFonts w:ascii="Arial" w:hAnsi="Arial" w:cs="Arial"/>
            <w:color w:val="000000"/>
          </w:rPr>
          <w:id w:val="1839189140"/>
          <w:placeholder>
            <w:docPart w:val="2130540BC6F6614F82371E49C4CC5E38"/>
          </w:placeholder>
          <w:showingPlcHdr/>
          <w15:color w:val="FF0000"/>
          <w:text/>
        </w:sdtPr>
        <w:sdtEndPr/>
        <w:sdtContent>
          <w:r w:rsidR="000E3D7C" w:rsidRPr="004357CB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>
        <w:rPr>
          <w:rFonts w:ascii="Arial" w:hAnsi="Arial" w:cs="Arial"/>
          <w:color w:val="000000"/>
        </w:rPr>
        <w:t xml:space="preserve"> </w:t>
      </w:r>
      <w:r w:rsidRPr="00446B37">
        <w:rPr>
          <w:rFonts w:ascii="Arial" w:hAnsi="Arial" w:cs="Arial"/>
          <w:color w:val="000000"/>
        </w:rPr>
        <w:t>sendo</w:t>
      </w:r>
      <w:r>
        <w:rPr>
          <w:rFonts w:ascii="Arial" w:hAnsi="Arial" w:cs="Arial"/>
          <w:color w:val="000000"/>
        </w:rPr>
        <w:t>-</w:t>
      </w:r>
      <w:r w:rsidRPr="00446B37">
        <w:rPr>
          <w:rFonts w:ascii="Arial" w:hAnsi="Arial" w:cs="Arial"/>
          <w:color w:val="000000"/>
        </w:rPr>
        <w:t>lhe conferida as seguintes notas:</w:t>
      </w:r>
    </w:p>
    <w:p w14:paraId="43474525" w14:textId="77777777" w:rsidR="00435F9F" w:rsidRDefault="00435F9F" w:rsidP="00F5738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473"/>
        <w:gridCol w:w="2259"/>
        <w:gridCol w:w="2280"/>
        <w:gridCol w:w="2252"/>
      </w:tblGrid>
      <w:tr w:rsidR="00435F9F" w:rsidRPr="00A90789" w14:paraId="1748BE3A" w14:textId="77777777" w:rsidTr="003B1F3D">
        <w:trPr>
          <w:trHeight w:val="210"/>
          <w:jc w:val="center"/>
        </w:trPr>
        <w:tc>
          <w:tcPr>
            <w:tcW w:w="9264" w:type="dxa"/>
            <w:gridSpan w:val="4"/>
            <w:shd w:val="clear" w:color="auto" w:fill="F2F2F2" w:themeFill="background1" w:themeFillShade="F2"/>
          </w:tcPr>
          <w:p w14:paraId="203473BC" w14:textId="77777777" w:rsidR="00435F9F" w:rsidRPr="001D44CF" w:rsidRDefault="00435F9F" w:rsidP="003B1F3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D44CF">
              <w:rPr>
                <w:rFonts w:ascii="Arial" w:hAnsi="Arial" w:cs="Arial"/>
                <w:b/>
                <w:color w:val="000000"/>
                <w:sz w:val="24"/>
                <w:szCs w:val="24"/>
              </w:rPr>
              <w:t>Nota da banca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(70,0)</w:t>
            </w:r>
          </w:p>
        </w:tc>
      </w:tr>
      <w:tr w:rsidR="00435F9F" w:rsidRPr="00A90789" w14:paraId="6BB39006" w14:textId="77777777" w:rsidTr="003B1F3D">
        <w:trPr>
          <w:jc w:val="center"/>
        </w:trPr>
        <w:tc>
          <w:tcPr>
            <w:tcW w:w="2473" w:type="dxa"/>
          </w:tcPr>
          <w:p w14:paraId="5CB6831F" w14:textId="77777777" w:rsidR="00435F9F" w:rsidRPr="00446B37" w:rsidRDefault="00435F9F" w:rsidP="003B1F3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46B37">
              <w:rPr>
                <w:rFonts w:ascii="Arial" w:hAnsi="Arial" w:cs="Arial"/>
                <w:color w:val="000000"/>
                <w:sz w:val="24"/>
                <w:szCs w:val="24"/>
              </w:rPr>
              <w:t>Examinador</w:t>
            </w:r>
          </w:p>
        </w:tc>
        <w:tc>
          <w:tcPr>
            <w:tcW w:w="2259" w:type="dxa"/>
          </w:tcPr>
          <w:p w14:paraId="60D1241C" w14:textId="77777777" w:rsidR="00435F9F" w:rsidRPr="00446B37" w:rsidRDefault="00435F9F" w:rsidP="003B1F3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46B37">
              <w:rPr>
                <w:rFonts w:ascii="Arial" w:hAnsi="Arial" w:cs="Arial"/>
                <w:color w:val="000000"/>
                <w:sz w:val="24"/>
                <w:szCs w:val="24"/>
              </w:rPr>
              <w:t>Trabalho escrito</w:t>
            </w:r>
          </w:p>
        </w:tc>
        <w:tc>
          <w:tcPr>
            <w:tcW w:w="2280" w:type="dxa"/>
          </w:tcPr>
          <w:p w14:paraId="52633CEF" w14:textId="77777777" w:rsidR="00435F9F" w:rsidRPr="00446B37" w:rsidRDefault="00435F9F" w:rsidP="003B1F3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46B37">
              <w:rPr>
                <w:rFonts w:ascii="Arial" w:hAnsi="Arial" w:cs="Arial"/>
                <w:color w:val="000000"/>
                <w:sz w:val="24"/>
                <w:szCs w:val="24"/>
              </w:rPr>
              <w:t>Apresentação</w:t>
            </w:r>
          </w:p>
        </w:tc>
        <w:tc>
          <w:tcPr>
            <w:tcW w:w="2252" w:type="dxa"/>
          </w:tcPr>
          <w:p w14:paraId="442572D8" w14:textId="77777777" w:rsidR="00435F9F" w:rsidRPr="00446B37" w:rsidDel="006721D7" w:rsidRDefault="00435F9F" w:rsidP="003B1F3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Total</w:t>
            </w:r>
          </w:p>
        </w:tc>
      </w:tr>
      <w:tr w:rsidR="00435F9F" w:rsidRPr="00A90789" w14:paraId="63AE1760" w14:textId="77777777" w:rsidTr="00137FF8">
        <w:trPr>
          <w:trHeight w:val="428"/>
          <w:jc w:val="center"/>
        </w:trPr>
        <w:tc>
          <w:tcPr>
            <w:tcW w:w="2473" w:type="dxa"/>
            <w:vAlign w:val="center"/>
          </w:tcPr>
          <w:p w14:paraId="62A921ED" w14:textId="77777777" w:rsidR="00435F9F" w:rsidRPr="00A90789" w:rsidRDefault="00435F9F" w:rsidP="00137F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46B3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9" w:type="dxa"/>
            <w:vAlign w:val="center"/>
          </w:tcPr>
          <w:p w14:paraId="0D8762BC" w14:textId="77777777" w:rsidR="00435F9F" w:rsidRPr="00FA09B9" w:rsidRDefault="00364EFF" w:rsidP="00137FF8">
            <w:pPr>
              <w:autoSpaceDE w:val="0"/>
              <w:autoSpaceDN w:val="0"/>
              <w:adjustRightInd w:val="0"/>
              <w:ind w:left="-27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000000"/>
                </w:rPr>
                <w:id w:val="-333836516"/>
                <w:placeholder>
                  <w:docPart w:val="3ACD4344D7FFBA4AB2016A38377C48B4"/>
                </w:placeholder>
                <w:showingPlcHdr/>
                <w15:color w:val="FF0000"/>
                <w:text/>
              </w:sdtPr>
              <w:sdtEndPr/>
              <w:sdtContent>
                <w:r w:rsidR="00A51F8A" w:rsidRPr="00A51F8A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  <w:tc>
          <w:tcPr>
            <w:tcW w:w="2280" w:type="dxa"/>
            <w:vAlign w:val="center"/>
          </w:tcPr>
          <w:p w14:paraId="1DE36D69" w14:textId="77777777" w:rsidR="00435F9F" w:rsidRPr="00446B37" w:rsidRDefault="00364EFF" w:rsidP="00137FF8">
            <w:pPr>
              <w:autoSpaceDE w:val="0"/>
              <w:autoSpaceDN w:val="0"/>
              <w:adjustRightInd w:val="0"/>
              <w:ind w:left="-24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000000"/>
                </w:rPr>
                <w:id w:val="167686422"/>
                <w:placeholder>
                  <w:docPart w:val="755474BBA330104984235C7110098F35"/>
                </w:placeholder>
                <w:showingPlcHdr/>
                <w15:color w:val="FF0000"/>
                <w:text/>
              </w:sdtPr>
              <w:sdtEndPr/>
              <w:sdtContent>
                <w:r w:rsidR="00A51F8A" w:rsidRPr="00A51F8A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  <w:tc>
          <w:tcPr>
            <w:tcW w:w="2252" w:type="dxa"/>
            <w:vAlign w:val="center"/>
          </w:tcPr>
          <w:p w14:paraId="38E927F1" w14:textId="77777777" w:rsidR="00435F9F" w:rsidRPr="00446B37" w:rsidRDefault="00364EFF" w:rsidP="00137F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000000"/>
                </w:rPr>
                <w:id w:val="217244364"/>
                <w:placeholder>
                  <w:docPart w:val="0C7E03171C848D4FB2C9472EC40B26D6"/>
                </w:placeholder>
                <w:showingPlcHdr/>
                <w15:color w:val="FF0000"/>
                <w:text/>
              </w:sdtPr>
              <w:sdtEndPr/>
              <w:sdtContent>
                <w:r w:rsidR="00F57388" w:rsidRPr="00A51F8A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</w:tr>
      <w:tr w:rsidR="00435F9F" w:rsidRPr="00A90789" w14:paraId="3815B048" w14:textId="77777777" w:rsidTr="00137FF8">
        <w:trPr>
          <w:trHeight w:val="420"/>
          <w:jc w:val="center"/>
        </w:trPr>
        <w:tc>
          <w:tcPr>
            <w:tcW w:w="2473" w:type="dxa"/>
            <w:vAlign w:val="center"/>
          </w:tcPr>
          <w:p w14:paraId="28C39B03" w14:textId="77777777" w:rsidR="00435F9F" w:rsidRPr="00A90789" w:rsidRDefault="00435F9F" w:rsidP="00137F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46B3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9" w:type="dxa"/>
            <w:vAlign w:val="center"/>
          </w:tcPr>
          <w:p w14:paraId="731E9376" w14:textId="77777777" w:rsidR="00435F9F" w:rsidRPr="00446B37" w:rsidRDefault="00364EFF" w:rsidP="00137FF8">
            <w:pPr>
              <w:autoSpaceDE w:val="0"/>
              <w:autoSpaceDN w:val="0"/>
              <w:adjustRightInd w:val="0"/>
              <w:ind w:left="-27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000000"/>
                </w:rPr>
                <w:id w:val="-442924593"/>
                <w:placeholder>
                  <w:docPart w:val="3F1C2DE4582D3640BB716A8E0586961B"/>
                </w:placeholder>
                <w:showingPlcHdr/>
                <w15:color w:val="FF0000"/>
                <w:text/>
              </w:sdtPr>
              <w:sdtEndPr/>
              <w:sdtContent>
                <w:r w:rsidR="00A51F8A" w:rsidRPr="00A51F8A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  <w:tc>
          <w:tcPr>
            <w:tcW w:w="2280" w:type="dxa"/>
            <w:vAlign w:val="center"/>
          </w:tcPr>
          <w:p w14:paraId="770BF9BE" w14:textId="77777777" w:rsidR="00435F9F" w:rsidRPr="00446B37" w:rsidRDefault="00364EFF" w:rsidP="00137FF8">
            <w:pPr>
              <w:autoSpaceDE w:val="0"/>
              <w:autoSpaceDN w:val="0"/>
              <w:adjustRightInd w:val="0"/>
              <w:ind w:left="-24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000000"/>
                </w:rPr>
                <w:id w:val="-2115897629"/>
                <w:placeholder>
                  <w:docPart w:val="87B3F0D07DDF654D9D69C4744FDDD6EC"/>
                </w:placeholder>
                <w:showingPlcHdr/>
                <w15:color w:val="FF0000"/>
                <w:text/>
              </w:sdtPr>
              <w:sdtEndPr/>
              <w:sdtContent>
                <w:r w:rsidR="00A51F8A" w:rsidRPr="00A51F8A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  <w:tc>
          <w:tcPr>
            <w:tcW w:w="2252" w:type="dxa"/>
            <w:vAlign w:val="center"/>
          </w:tcPr>
          <w:p w14:paraId="2178F32C" w14:textId="77777777" w:rsidR="00435F9F" w:rsidRPr="00446B37" w:rsidRDefault="00364EFF" w:rsidP="00137F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000000"/>
                </w:rPr>
                <w:id w:val="-901827570"/>
                <w:placeholder>
                  <w:docPart w:val="8280A56E812A294A96F00310F977F5AC"/>
                </w:placeholder>
                <w:showingPlcHdr/>
                <w15:color w:val="FF0000"/>
                <w:text/>
              </w:sdtPr>
              <w:sdtEndPr/>
              <w:sdtContent>
                <w:r w:rsidR="00F57388" w:rsidRPr="00A51F8A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</w:tr>
      <w:tr w:rsidR="00435F9F" w:rsidRPr="00A90789" w14:paraId="32133903" w14:textId="77777777" w:rsidTr="00181AC1">
        <w:trPr>
          <w:trHeight w:val="412"/>
          <w:jc w:val="center"/>
        </w:trPr>
        <w:tc>
          <w:tcPr>
            <w:tcW w:w="2473" w:type="dxa"/>
            <w:vAlign w:val="center"/>
          </w:tcPr>
          <w:p w14:paraId="33189712" w14:textId="77777777" w:rsidR="00435F9F" w:rsidRPr="00446B37" w:rsidRDefault="00435F9F" w:rsidP="00181AC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Média final da banca </w:t>
            </w:r>
          </w:p>
        </w:tc>
        <w:tc>
          <w:tcPr>
            <w:tcW w:w="2259" w:type="dxa"/>
            <w:vAlign w:val="center"/>
          </w:tcPr>
          <w:p w14:paraId="51684A01" w14:textId="77777777" w:rsidR="00435F9F" w:rsidRPr="00446B37" w:rsidRDefault="00364EFF" w:rsidP="00137FF8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000000"/>
                </w:rPr>
                <w:id w:val="451670765"/>
                <w:placeholder>
                  <w:docPart w:val="8D83B532889B00449E699B077FB13EB2"/>
                </w:placeholder>
                <w:showingPlcHdr/>
                <w15:color w:val="FF0000"/>
                <w:text/>
              </w:sdtPr>
              <w:sdtEndPr/>
              <w:sdtContent>
                <w:r w:rsidR="00F57388" w:rsidRPr="00A51F8A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  <w:tc>
          <w:tcPr>
            <w:tcW w:w="2280" w:type="dxa"/>
            <w:vAlign w:val="center"/>
          </w:tcPr>
          <w:p w14:paraId="28EBF89C" w14:textId="77777777" w:rsidR="00435F9F" w:rsidRPr="00446B37" w:rsidRDefault="00364EFF" w:rsidP="00137FF8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000000"/>
                </w:rPr>
                <w:id w:val="1653714532"/>
                <w:placeholder>
                  <w:docPart w:val="25892C2516D4CF47BBD384CB0EC2BA98"/>
                </w:placeholder>
                <w:showingPlcHdr/>
                <w15:color w:val="FF0000"/>
                <w:text/>
              </w:sdtPr>
              <w:sdtEndPr/>
              <w:sdtContent>
                <w:r w:rsidR="00F57388" w:rsidRPr="00A51F8A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  <w:tc>
          <w:tcPr>
            <w:tcW w:w="2252" w:type="dxa"/>
            <w:vAlign w:val="center"/>
          </w:tcPr>
          <w:p w14:paraId="7FAD2FE4" w14:textId="77777777" w:rsidR="00435F9F" w:rsidRPr="00446B37" w:rsidRDefault="00364EFF" w:rsidP="00137FF8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000000"/>
                </w:rPr>
                <w:id w:val="-1168941431"/>
                <w:placeholder>
                  <w:docPart w:val="A788E4F9FB75DB4D90A34ACD13912F12"/>
                </w:placeholder>
                <w:showingPlcHdr/>
                <w15:color w:val="FF0000"/>
                <w:text/>
              </w:sdtPr>
              <w:sdtEndPr/>
              <w:sdtContent>
                <w:r w:rsidR="00F57388" w:rsidRPr="00A51F8A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</w:tr>
      <w:tr w:rsidR="00435F9F" w:rsidRPr="00A90789" w14:paraId="6F46727A" w14:textId="77777777" w:rsidTr="003B1F3D">
        <w:trPr>
          <w:jc w:val="center"/>
        </w:trPr>
        <w:tc>
          <w:tcPr>
            <w:tcW w:w="9264" w:type="dxa"/>
            <w:gridSpan w:val="4"/>
            <w:shd w:val="clear" w:color="auto" w:fill="F2F2F2" w:themeFill="background1" w:themeFillShade="F2"/>
          </w:tcPr>
          <w:p w14:paraId="267EF33F" w14:textId="77777777" w:rsidR="00435F9F" w:rsidRPr="001D44CF" w:rsidRDefault="00435F9F" w:rsidP="003B1F3D">
            <w:pPr>
              <w:autoSpaceDE w:val="0"/>
              <w:autoSpaceDN w:val="0"/>
              <w:adjustRightInd w:val="0"/>
              <w:spacing w:line="276" w:lineRule="auto"/>
              <w:ind w:left="720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D44CF">
              <w:rPr>
                <w:rFonts w:ascii="Arial" w:hAnsi="Arial" w:cs="Arial"/>
                <w:b/>
                <w:color w:val="000000"/>
                <w:sz w:val="24"/>
                <w:szCs w:val="24"/>
              </w:rPr>
              <w:t>Nota do(a) orientador(a)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(30,0)</w:t>
            </w:r>
          </w:p>
        </w:tc>
      </w:tr>
      <w:tr w:rsidR="00435F9F" w:rsidRPr="00A90789" w14:paraId="19699FA1" w14:textId="77777777" w:rsidTr="00181AC1">
        <w:trPr>
          <w:trHeight w:val="394"/>
          <w:jc w:val="center"/>
        </w:trPr>
        <w:tc>
          <w:tcPr>
            <w:tcW w:w="7012" w:type="dxa"/>
            <w:gridSpan w:val="3"/>
            <w:vAlign w:val="center"/>
          </w:tcPr>
          <w:p w14:paraId="7CA2B42B" w14:textId="77777777" w:rsidR="00435F9F" w:rsidRPr="00446B37" w:rsidRDefault="00435F9F" w:rsidP="00181AC1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Nota atribuída ao(à) estudante</w:t>
            </w:r>
          </w:p>
        </w:tc>
        <w:tc>
          <w:tcPr>
            <w:tcW w:w="2252" w:type="dxa"/>
            <w:vAlign w:val="center"/>
          </w:tcPr>
          <w:p w14:paraId="08E6CD96" w14:textId="77777777" w:rsidR="00435F9F" w:rsidRPr="00446B37" w:rsidRDefault="00364EFF" w:rsidP="00137FF8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000000"/>
                </w:rPr>
                <w:id w:val="76409727"/>
                <w:placeholder>
                  <w:docPart w:val="DC39162CA38A1447B5723EC3B4A290EC"/>
                </w:placeholder>
                <w:showingPlcHdr/>
                <w15:color w:val="FF0000"/>
                <w:text/>
              </w:sdtPr>
              <w:sdtEndPr/>
              <w:sdtContent>
                <w:r w:rsidR="00A51F8A" w:rsidRPr="00A51F8A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</w:tr>
      <w:tr w:rsidR="00435F9F" w:rsidRPr="00A90789" w14:paraId="7330F527" w14:textId="77777777" w:rsidTr="00137FF8">
        <w:trPr>
          <w:jc w:val="center"/>
        </w:trPr>
        <w:tc>
          <w:tcPr>
            <w:tcW w:w="7012" w:type="dxa"/>
            <w:gridSpan w:val="3"/>
            <w:shd w:val="clear" w:color="auto" w:fill="D9D9D9" w:themeFill="background1" w:themeFillShade="D9"/>
            <w:vAlign w:val="center"/>
          </w:tcPr>
          <w:p w14:paraId="041D9672" w14:textId="77777777" w:rsidR="00435F9F" w:rsidRDefault="00435F9F" w:rsidP="003B1F3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46F5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NOTA FINAL DO(A) ESTUDANTE </w:t>
            </w:r>
          </w:p>
          <w:p w14:paraId="7E21344E" w14:textId="77777777" w:rsidR="00435F9F" w:rsidRPr="00E46F56" w:rsidRDefault="00435F9F" w:rsidP="003B1F3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54D11">
              <w:rPr>
                <w:rFonts w:ascii="Arial" w:hAnsi="Arial" w:cs="Arial"/>
                <w:color w:val="000000"/>
                <w:sz w:val="24"/>
                <w:szCs w:val="24"/>
              </w:rPr>
              <w:t>(banca + orientador(a) - 100,0)</w:t>
            </w:r>
          </w:p>
        </w:tc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5AE08A92" w14:textId="77777777" w:rsidR="00435F9F" w:rsidRPr="00446B37" w:rsidRDefault="00364EFF" w:rsidP="00137FF8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000000"/>
                </w:rPr>
                <w:id w:val="-1707554777"/>
                <w:placeholder>
                  <w:docPart w:val="0AB3F8A7E936B64095B4069F1571597D"/>
                </w:placeholder>
                <w:showingPlcHdr/>
                <w15:color w:val="FF0000"/>
                <w:text/>
              </w:sdtPr>
              <w:sdtEndPr/>
              <w:sdtContent>
                <w:r w:rsidR="00F57388" w:rsidRPr="00A51F8A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</w:tr>
    </w:tbl>
    <w:p w14:paraId="3839CB82" w14:textId="77777777" w:rsidR="00435F9F" w:rsidRPr="00A90789" w:rsidRDefault="00435F9F" w:rsidP="00F5738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1C411B43" w14:textId="77777777" w:rsidR="00435F9F" w:rsidRDefault="00435F9F" w:rsidP="00435F9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446B37">
        <w:rPr>
          <w:rFonts w:ascii="Arial" w:hAnsi="Arial" w:cs="Arial"/>
          <w:color w:val="000000"/>
        </w:rPr>
        <w:t>Mediante sua conduta durante a fase de realização do Trabalho de Conclusão de Curso</w:t>
      </w:r>
      <w:r>
        <w:rPr>
          <w:rFonts w:ascii="Arial" w:hAnsi="Arial" w:cs="Arial"/>
          <w:color w:val="000000"/>
        </w:rPr>
        <w:t xml:space="preserve">, </w:t>
      </w:r>
      <w:r w:rsidRPr="00446B37">
        <w:rPr>
          <w:rFonts w:ascii="Arial" w:hAnsi="Arial" w:cs="Arial"/>
          <w:color w:val="000000"/>
        </w:rPr>
        <w:t xml:space="preserve">apresentação e defesa, </w:t>
      </w:r>
      <w:r>
        <w:rPr>
          <w:rFonts w:ascii="Arial" w:hAnsi="Arial" w:cs="Arial"/>
          <w:color w:val="000000"/>
        </w:rPr>
        <w:t xml:space="preserve">a </w:t>
      </w:r>
      <w:r w:rsidRPr="00446B37">
        <w:rPr>
          <w:rFonts w:ascii="Arial" w:hAnsi="Arial" w:cs="Arial"/>
          <w:color w:val="000000"/>
        </w:rPr>
        <w:t>Banca Examinadora torna pública a sua</w:t>
      </w:r>
      <w:r>
        <w:rPr>
          <w:rFonts w:ascii="Arial" w:hAnsi="Arial" w:cs="Arial"/>
          <w:color w:val="000000"/>
        </w:rPr>
        <w:t xml:space="preserve"> </w:t>
      </w:r>
      <w:sdt>
        <w:sdtPr>
          <w:rPr>
            <w:rFonts w:ascii="Arial" w:hAnsi="Arial" w:cs="Arial"/>
            <w:color w:val="000000"/>
          </w:rPr>
          <w:id w:val="-1047978628"/>
          <w:placeholder>
            <w:docPart w:val="72DD5D367C69D64DBE4339AABF90A822"/>
          </w:placeholder>
          <w15:color w:val="FF0000"/>
          <w:dropDownList>
            <w:listItem w:value="Escolher um item."/>
            <w:listItem w:displayText="APROVAÇÃO" w:value="APROVAÇÃO"/>
            <w:listItem w:displayText="REPROVAÇÃO" w:value="REPROVAÇÃO"/>
          </w:dropDownList>
        </w:sdtPr>
        <w:sdtEndPr/>
        <w:sdtContent>
          <w:r w:rsidR="00001346">
            <w:rPr>
              <w:rFonts w:ascii="Arial" w:hAnsi="Arial" w:cs="Arial"/>
              <w:color w:val="000000"/>
            </w:rPr>
            <w:t>APROVAÇÃO</w:t>
          </w:r>
        </w:sdtContent>
      </w:sdt>
      <w:r w:rsidRPr="00446B37">
        <w:rPr>
          <w:rFonts w:ascii="Arial" w:hAnsi="Arial" w:cs="Arial"/>
          <w:color w:val="000000"/>
        </w:rPr>
        <w:t xml:space="preserve"> na disciplina de TCC</w:t>
      </w:r>
      <w:r>
        <w:rPr>
          <w:rFonts w:ascii="Arial" w:hAnsi="Arial" w:cs="Arial"/>
          <w:color w:val="000000"/>
        </w:rPr>
        <w:t xml:space="preserve">, com nota final </w:t>
      </w:r>
      <w:sdt>
        <w:sdtPr>
          <w:rPr>
            <w:rFonts w:ascii="Arial" w:hAnsi="Arial" w:cs="Arial"/>
            <w:color w:val="000000"/>
          </w:rPr>
          <w:id w:val="2051571535"/>
          <w:placeholder>
            <w:docPart w:val="AF287BF08343B44D9726D0AEB69D4574"/>
          </w:placeholder>
          <w:showingPlcHdr/>
          <w15:color w:val="FF0000"/>
          <w:text/>
        </w:sdtPr>
        <w:sdtEndPr/>
        <w:sdtContent>
          <w:r w:rsidR="004357CB" w:rsidRPr="004357CB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>
        <w:rPr>
          <w:rFonts w:ascii="Arial" w:hAnsi="Arial" w:cs="Arial"/>
          <w:color w:val="000000"/>
        </w:rPr>
        <w:t xml:space="preserve">, condicionada à entrega da versão final corrigida em </w:t>
      </w:r>
      <w:sdt>
        <w:sdtPr>
          <w:rPr>
            <w:rFonts w:ascii="Arial" w:hAnsi="Arial" w:cs="Arial"/>
            <w:color w:val="000000"/>
          </w:rPr>
          <w:id w:val="-1883786246"/>
          <w:placeholder>
            <w:docPart w:val="9B24FC477CF1E8468F3EFB7247DC71EC"/>
          </w:placeholder>
          <w:showingPlcHdr/>
          <w15:color w:val="FF0000"/>
          <w:text/>
        </w:sdtPr>
        <w:sdtEndPr/>
        <w:sdtContent>
          <w:r w:rsidR="004357CB" w:rsidRPr="004357CB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>
        <w:rPr>
          <w:rFonts w:ascii="Arial" w:hAnsi="Arial" w:cs="Arial"/>
          <w:color w:val="000000"/>
        </w:rPr>
        <w:t xml:space="preserve"> dias.</w:t>
      </w:r>
    </w:p>
    <w:p w14:paraId="08BF9570" w14:textId="77777777" w:rsidR="00FA09B9" w:rsidRPr="00A90789" w:rsidRDefault="00FA09B9" w:rsidP="00F5738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</w:rPr>
      </w:pPr>
    </w:p>
    <w:p w14:paraId="38D490BA" w14:textId="77777777" w:rsidR="00435F9F" w:rsidRDefault="00435F9F" w:rsidP="00FA09B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</w:rPr>
      </w:pPr>
      <w:r w:rsidRPr="00446B37">
        <w:rPr>
          <w:rFonts w:ascii="Arial" w:hAnsi="Arial" w:cs="Arial"/>
          <w:color w:val="000000"/>
        </w:rPr>
        <w:t>Assinaturas:</w:t>
      </w:r>
    </w:p>
    <w:p w14:paraId="4DC0FB66" w14:textId="77777777" w:rsidR="00F9068B" w:rsidRPr="00FA09B9" w:rsidRDefault="00F9068B" w:rsidP="006315C3">
      <w:pPr>
        <w:tabs>
          <w:tab w:val="right" w:pos="1752"/>
        </w:tabs>
        <w:autoSpaceDE w:val="0"/>
        <w:autoSpaceDN w:val="0"/>
        <w:adjustRightInd w:val="0"/>
        <w:spacing w:before="360"/>
        <w:ind w:left="1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Pr="00FA09B9">
        <w:rPr>
          <w:rFonts w:ascii="Arial" w:hAnsi="Arial" w:cs="Arial"/>
          <w:color w:val="000000"/>
        </w:rPr>
        <w:t>Discente</w:t>
      </w:r>
      <w:r w:rsidRPr="00FA09B9">
        <w:rPr>
          <w:rFonts w:ascii="Arial" w:hAnsi="Arial" w:cs="Arial"/>
          <w:color w:val="000000"/>
        </w:rPr>
        <w:tab/>
      </w:r>
      <w:r w:rsidR="006315C3">
        <w:rPr>
          <w:rFonts w:ascii="Arial" w:hAnsi="Arial" w:cs="Arial"/>
          <w:color w:val="000000"/>
        </w:rPr>
        <w:t>____________________________________________________</w:t>
      </w:r>
    </w:p>
    <w:p w14:paraId="7F794AFF" w14:textId="77777777" w:rsidR="00F9068B" w:rsidRPr="00FA09B9" w:rsidRDefault="00F9068B" w:rsidP="006315C3">
      <w:pPr>
        <w:tabs>
          <w:tab w:val="right" w:pos="1752"/>
        </w:tabs>
        <w:autoSpaceDE w:val="0"/>
        <w:autoSpaceDN w:val="0"/>
        <w:adjustRightInd w:val="0"/>
        <w:spacing w:before="360"/>
        <w:ind w:left="1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Pr="00FA09B9">
        <w:rPr>
          <w:rFonts w:ascii="Arial" w:hAnsi="Arial" w:cs="Arial"/>
          <w:color w:val="000000"/>
        </w:rPr>
        <w:t>Orientador(a)</w:t>
      </w:r>
      <w:r w:rsidRPr="00FA09B9">
        <w:rPr>
          <w:rFonts w:ascii="Arial" w:hAnsi="Arial" w:cs="Arial"/>
          <w:color w:val="000000"/>
        </w:rPr>
        <w:tab/>
      </w:r>
      <w:r w:rsidR="006315C3">
        <w:rPr>
          <w:rFonts w:ascii="Arial" w:hAnsi="Arial" w:cs="Arial"/>
          <w:color w:val="000000"/>
        </w:rPr>
        <w:t>____________________________________________________</w:t>
      </w:r>
    </w:p>
    <w:p w14:paraId="6B3F1BC2" w14:textId="77777777" w:rsidR="00F9068B" w:rsidRPr="00FA09B9" w:rsidRDefault="00F9068B" w:rsidP="006315C3">
      <w:pPr>
        <w:tabs>
          <w:tab w:val="right" w:pos="1752"/>
        </w:tabs>
        <w:autoSpaceDE w:val="0"/>
        <w:autoSpaceDN w:val="0"/>
        <w:adjustRightInd w:val="0"/>
        <w:spacing w:before="360"/>
        <w:ind w:left="1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Pr="00FA09B9">
        <w:rPr>
          <w:rFonts w:ascii="Arial" w:hAnsi="Arial" w:cs="Arial"/>
          <w:color w:val="000000"/>
        </w:rPr>
        <w:t>Membro 1</w:t>
      </w:r>
      <w:r w:rsidRPr="00FA09B9">
        <w:rPr>
          <w:rFonts w:ascii="Arial" w:hAnsi="Arial" w:cs="Arial"/>
          <w:color w:val="000000"/>
        </w:rPr>
        <w:tab/>
      </w:r>
      <w:r w:rsidR="006315C3">
        <w:rPr>
          <w:rFonts w:ascii="Arial" w:hAnsi="Arial" w:cs="Arial"/>
          <w:color w:val="000000"/>
        </w:rPr>
        <w:t>____________________________________________________</w:t>
      </w:r>
    </w:p>
    <w:p w14:paraId="6F18DCE2" w14:textId="77777777" w:rsidR="00D03056" w:rsidRPr="00D03056" w:rsidRDefault="00F9068B" w:rsidP="006315C3">
      <w:pPr>
        <w:tabs>
          <w:tab w:val="right" w:pos="1752"/>
        </w:tabs>
        <w:spacing w:before="360"/>
        <w:ind w:left="108"/>
        <w:rPr>
          <w:rFonts w:ascii="Arial" w:hAnsi="Arial" w:cs="Arial"/>
        </w:rPr>
      </w:pPr>
      <w:r>
        <w:rPr>
          <w:rFonts w:ascii="Arial" w:hAnsi="Arial" w:cs="Arial"/>
          <w:color w:val="000000"/>
        </w:rPr>
        <w:lastRenderedPageBreak/>
        <w:tab/>
      </w:r>
      <w:r w:rsidRPr="00FA09B9">
        <w:rPr>
          <w:rFonts w:ascii="Arial" w:hAnsi="Arial" w:cs="Arial"/>
          <w:color w:val="000000"/>
        </w:rPr>
        <w:t>Membro 2</w:t>
      </w:r>
      <w:r w:rsidRPr="00FA09B9">
        <w:rPr>
          <w:rFonts w:ascii="Arial" w:hAnsi="Arial" w:cs="Arial"/>
          <w:color w:val="000000"/>
        </w:rPr>
        <w:tab/>
      </w:r>
      <w:r w:rsidR="006315C3">
        <w:rPr>
          <w:rFonts w:ascii="Arial" w:hAnsi="Arial" w:cs="Arial"/>
          <w:color w:val="000000"/>
        </w:rPr>
        <w:t>____________________________________________________</w:t>
      </w:r>
    </w:p>
    <w:sectPr w:rsidR="00D03056" w:rsidRPr="00D03056" w:rsidSect="00F57388">
      <w:headerReference w:type="default" r:id="rId6"/>
      <w:pgSz w:w="11900" w:h="16840"/>
      <w:pgMar w:top="137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118A6" w14:textId="77777777" w:rsidR="00364EFF" w:rsidRDefault="00364EFF" w:rsidP="00144FC0">
      <w:r>
        <w:separator/>
      </w:r>
    </w:p>
  </w:endnote>
  <w:endnote w:type="continuationSeparator" w:id="0">
    <w:p w14:paraId="592F2ABC" w14:textId="77777777" w:rsidR="00364EFF" w:rsidRDefault="00364EFF" w:rsidP="0014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EAA3D" w14:textId="77777777" w:rsidR="00364EFF" w:rsidRDefault="00364EFF" w:rsidP="00144FC0">
      <w:r>
        <w:separator/>
      </w:r>
    </w:p>
  </w:footnote>
  <w:footnote w:type="continuationSeparator" w:id="0">
    <w:p w14:paraId="3798D0C9" w14:textId="77777777" w:rsidR="00364EFF" w:rsidRDefault="00364EFF" w:rsidP="00144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DB4D3" w14:textId="77777777" w:rsidR="00144FC0" w:rsidRDefault="001A0640" w:rsidP="00C42BC1">
    <w:pPr>
      <w:pStyle w:val="Cabealho"/>
      <w:tabs>
        <w:tab w:val="clear" w:pos="4252"/>
        <w:tab w:val="clear" w:pos="8504"/>
        <w:tab w:val="left" w:pos="7260"/>
      </w:tabs>
      <w:ind w:right="-852"/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45D436" wp14:editId="38EAEFFD">
              <wp:simplePos x="0" y="0"/>
              <wp:positionH relativeFrom="column">
                <wp:posOffset>4911090</wp:posOffset>
              </wp:positionH>
              <wp:positionV relativeFrom="paragraph">
                <wp:posOffset>-106680</wp:posOffset>
              </wp:positionV>
              <wp:extent cx="1435100" cy="927100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0" cy="927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82EA07" w14:textId="77777777" w:rsidR="00144FC0" w:rsidRDefault="00144FC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FC6FD2" wp14:editId="305A935F">
                                <wp:extent cx="1165332" cy="768350"/>
                                <wp:effectExtent l="0" t="0" r="3175" b="0"/>
                                <wp:docPr id="32" name="Imagem 8" descr="Logotipo, nome da empresa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m 8" descr="Logotipo, nome da empresa&#10;&#10;Descrição gerad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/>
                                        <a:srcRect l="5239" t="7907" r="6145" b="407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165332" cy="7683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5D436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386.7pt;margin-top:-8.4pt;width:113pt;height: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" filled="f" stroked="f" strokeweight=".5pt">
              <v:textbox>
                <w:txbxContent>
                  <w:p w14:paraId="0082EA07" w14:textId="77777777" w:rsidR="00144FC0" w:rsidRDefault="00144FC0">
                    <w:r>
                      <w:rPr>
                        <w:noProof/>
                      </w:rPr>
                      <w:drawing>
                        <wp:inline distT="0" distB="0" distL="0" distR="0" wp14:anchorId="35FC6FD2" wp14:editId="305A935F">
                          <wp:extent cx="1165332" cy="768350"/>
                          <wp:effectExtent l="0" t="0" r="3175" b="0"/>
                          <wp:docPr id="32" name="Imagem 8" descr="Logotipo, nome da empresa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m 8" descr="Logotipo, nome da empresa&#10;&#10;Descrição gerad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"/>
                                  <a:srcRect l="5239" t="7907" r="6145" b="407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165332" cy="768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  <w:sz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05849E" wp14:editId="76BD74B7">
              <wp:simplePos x="0" y="0"/>
              <wp:positionH relativeFrom="column">
                <wp:posOffset>123190</wp:posOffset>
              </wp:positionH>
              <wp:positionV relativeFrom="paragraph">
                <wp:posOffset>163830</wp:posOffset>
              </wp:positionV>
              <wp:extent cx="1866900" cy="56134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561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496BD3" w14:textId="77777777" w:rsidR="00144FC0" w:rsidRDefault="00144FC0">
                          <w:r w:rsidRPr="00061CCF">
                            <w:rPr>
                              <w:noProof/>
                              <w:sz w:val="14"/>
                            </w:rPr>
                            <w:drawing>
                              <wp:inline distT="0" distB="0" distL="0" distR="0" wp14:anchorId="1DD47350" wp14:editId="7A5888B2">
                                <wp:extent cx="1673525" cy="510835"/>
                                <wp:effectExtent l="0" t="0" r="0" b="0"/>
                                <wp:docPr id="33" name="Imagem 33" descr="Logotipo&#10;&#10;Descrição gerada automaticamente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D1682381-C5D5-9649-87C2-26747309D9A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Imagem 1" descr="Logotipo&#10;&#10;Descrição gerada automaticamente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1682381-C5D5-9649-87C2-26747309D9A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36304" cy="5299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05849E" id="Caixa de Texto 3" o:spid="_x0000_s1027" type="#_x0000_t202" style="position:absolute;margin-left:9.7pt;margin-top:12.9pt;width:147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" filled="f" stroked="f" strokeweight=".5pt">
              <v:textbox>
                <w:txbxContent>
                  <w:p w14:paraId="1A496BD3" w14:textId="77777777" w:rsidR="00144FC0" w:rsidRDefault="00144FC0">
                    <w:r w:rsidRPr="00061CCF">
                      <w:rPr>
                        <w:noProof/>
                        <w:sz w:val="14"/>
                      </w:rPr>
                      <w:drawing>
                        <wp:inline distT="0" distB="0" distL="0" distR="0" wp14:anchorId="1DD47350" wp14:editId="7A5888B2">
                          <wp:extent cx="1673525" cy="510835"/>
                          <wp:effectExtent l="0" t="0" r="0" b="0"/>
                          <wp:docPr id="33" name="Imagem 33" descr="Logotipo&#10;&#10;Descrição gerada automaticamente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D1682381-C5D5-9649-87C2-26747309D9A3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Imagem 1" descr="Logotipo&#10;&#10;Descrição gerada automaticamente">
                                    <a:extLst>
                                      <a:ext uri="{FF2B5EF4-FFF2-40B4-BE49-F238E27FC236}">
                                        <a16:creationId xmlns:a16="http://schemas.microsoft.com/office/drawing/2014/main" id="{D1682381-C5D5-9649-87C2-26747309D9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36304" cy="5299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7306B">
      <w:rPr>
        <w:noProof/>
        <w:color w:val="000000"/>
        <w:sz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339015" wp14:editId="1E2B5C5C">
              <wp:simplePos x="0" y="0"/>
              <wp:positionH relativeFrom="margin">
                <wp:posOffset>1586865</wp:posOffset>
              </wp:positionH>
              <wp:positionV relativeFrom="paragraph">
                <wp:posOffset>81915</wp:posOffset>
              </wp:positionV>
              <wp:extent cx="3479800" cy="594995"/>
              <wp:effectExtent l="0" t="0" r="0" b="0"/>
              <wp:wrapNone/>
              <wp:docPr id="2" name="CaixaDe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0" cy="594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CD6738" w14:textId="77777777" w:rsidR="00144FC0" w:rsidRPr="0097306B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Universidade Federal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e Juiz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e Fora</w:t>
                          </w:r>
                        </w:p>
                        <w:p w14:paraId="51FDAECD" w14:textId="77777777" w:rsidR="00144FC0" w:rsidRPr="0097306B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1A0640">
                            <w:rPr>
                              <w:rFonts w:ascii="Arial" w:hAnsi="Arial" w:cs="Arial"/>
                              <w:b/>
                              <w:iCs/>
                              <w:color w:val="000000"/>
                              <w:kern w:val="24"/>
                            </w:rPr>
                            <w:t xml:space="preserve">Campus </w:t>
                          </w:r>
                          <w:r w:rsidRPr="001A0640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G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overnador Valadares</w:t>
                          </w:r>
                        </w:p>
                        <w:p w14:paraId="0C27D80D" w14:textId="77777777" w:rsidR="00144FC0" w:rsidRPr="00061CCF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/>
                              <w:kern w:val="24"/>
                            </w:rPr>
                          </w:pP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Departamento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e Nutrição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339015" id="CaixaDeTexto 8" o:spid="_x0000_s1028" type="#_x0000_t202" style="position:absolute;margin-left:124.95pt;margin-top:6.45pt;width:274pt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" filled="f" stroked="f">
              <v:textbox>
                <w:txbxContent>
                  <w:p w14:paraId="3BCD6738" w14:textId="77777777" w:rsidR="00144FC0" w:rsidRPr="0097306B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Universidade Federal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e Juiz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e Fora</w:t>
                    </w:r>
                  </w:p>
                  <w:p w14:paraId="51FDAECD" w14:textId="77777777" w:rsidR="00144FC0" w:rsidRPr="0097306B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1A0640">
                      <w:rPr>
                        <w:rFonts w:ascii="Arial" w:hAnsi="Arial" w:cs="Arial"/>
                        <w:b/>
                        <w:iCs/>
                        <w:color w:val="000000"/>
                        <w:kern w:val="24"/>
                      </w:rPr>
                      <w:t xml:space="preserve">Campus </w:t>
                    </w:r>
                    <w:r w:rsidRPr="001A0640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G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overnador Valadares</w:t>
                    </w:r>
                  </w:p>
                  <w:p w14:paraId="0C27D80D" w14:textId="77777777" w:rsidR="00144FC0" w:rsidRPr="00061CCF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0000"/>
                        <w:kern w:val="24"/>
                      </w:rPr>
                    </w:pP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Departamento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e Nutrição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00EC749" w14:textId="77777777" w:rsidR="00144FC0" w:rsidRDefault="00144FC0" w:rsidP="00144FC0">
    <w:pPr>
      <w:pStyle w:val="Cabealho"/>
      <w:tabs>
        <w:tab w:val="clear" w:pos="4252"/>
        <w:tab w:val="clear" w:pos="8504"/>
        <w:tab w:val="left" w:pos="7260"/>
      </w:tabs>
      <w:ind w:right="-852"/>
      <w:rPr>
        <w:sz w:val="10"/>
        <w:szCs w:val="10"/>
      </w:rPr>
    </w:pPr>
  </w:p>
  <w:p w14:paraId="32002F82" w14:textId="77777777" w:rsidR="00144FC0" w:rsidRPr="00F520BC" w:rsidRDefault="00144FC0" w:rsidP="00144FC0">
    <w:pPr>
      <w:pStyle w:val="Cabealho"/>
      <w:tabs>
        <w:tab w:val="clear" w:pos="4252"/>
        <w:tab w:val="clear" w:pos="8504"/>
        <w:tab w:val="left" w:pos="7260"/>
      </w:tabs>
      <w:ind w:right="-852"/>
      <w:rPr>
        <w:sz w:val="10"/>
        <w:szCs w:val="10"/>
      </w:rPr>
    </w:pPr>
  </w:p>
  <w:p w14:paraId="4C2B6EF5" w14:textId="77777777" w:rsidR="00144FC0" w:rsidRDefault="00144FC0">
    <w:pPr>
      <w:pStyle w:val="Cabealho"/>
    </w:pPr>
  </w:p>
  <w:p w14:paraId="394C99F3" w14:textId="77777777" w:rsidR="00144FC0" w:rsidRDefault="00144FC0">
    <w:pPr>
      <w:pStyle w:val="Cabealho"/>
    </w:pPr>
  </w:p>
  <w:p w14:paraId="4ABADD2A" w14:textId="77777777" w:rsidR="00144FC0" w:rsidRDefault="00144FC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attachedTemplate r:id="rId1"/>
  <w:revisionView w:inkAnnotations="0"/>
  <w:documentProtection w:edit="forms" w:enforcement="1" w:cryptProviderType="rsaAES" w:cryptAlgorithmClass="hash" w:cryptAlgorithmType="typeAny" w:cryptAlgorithmSid="14" w:cryptSpinCount="100000" w:hash="UNXIRgEmlWM/jof0K2rXblu6FKLz4BCAgD4s5mUhC6FjvB1SQxWTVzyaTY9acM7B/KeZ7d5opyNcabRWkuRfxA==" w:salt="xh7s65BfTjYhfxMUB8xUr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EFF"/>
    <w:rsid w:val="00001346"/>
    <w:rsid w:val="000E3D7C"/>
    <w:rsid w:val="0012429D"/>
    <w:rsid w:val="00137FF8"/>
    <w:rsid w:val="00144FC0"/>
    <w:rsid w:val="00181AC1"/>
    <w:rsid w:val="001A0640"/>
    <w:rsid w:val="001B4EE8"/>
    <w:rsid w:val="001F1ED1"/>
    <w:rsid w:val="002F6461"/>
    <w:rsid w:val="00364EFF"/>
    <w:rsid w:val="003734EF"/>
    <w:rsid w:val="003A71E9"/>
    <w:rsid w:val="00426569"/>
    <w:rsid w:val="004357CB"/>
    <w:rsid w:val="00435F9F"/>
    <w:rsid w:val="00493CD8"/>
    <w:rsid w:val="004A2B79"/>
    <w:rsid w:val="004C18BB"/>
    <w:rsid w:val="004E78F7"/>
    <w:rsid w:val="004F2576"/>
    <w:rsid w:val="0052361D"/>
    <w:rsid w:val="00564FFB"/>
    <w:rsid w:val="00604DF1"/>
    <w:rsid w:val="006315C3"/>
    <w:rsid w:val="006318CC"/>
    <w:rsid w:val="0074477A"/>
    <w:rsid w:val="008736D6"/>
    <w:rsid w:val="0097306B"/>
    <w:rsid w:val="009A0CA4"/>
    <w:rsid w:val="00A51F8A"/>
    <w:rsid w:val="00A53F5C"/>
    <w:rsid w:val="00A90EC5"/>
    <w:rsid w:val="00B352B1"/>
    <w:rsid w:val="00B45E42"/>
    <w:rsid w:val="00BD6902"/>
    <w:rsid w:val="00BE0896"/>
    <w:rsid w:val="00BE2DFF"/>
    <w:rsid w:val="00C32BF2"/>
    <w:rsid w:val="00C42BC1"/>
    <w:rsid w:val="00CB7BFE"/>
    <w:rsid w:val="00CE7FDC"/>
    <w:rsid w:val="00CF7169"/>
    <w:rsid w:val="00D03056"/>
    <w:rsid w:val="00D24E70"/>
    <w:rsid w:val="00D42F64"/>
    <w:rsid w:val="00DE6E60"/>
    <w:rsid w:val="00E9298C"/>
    <w:rsid w:val="00F57388"/>
    <w:rsid w:val="00F9068B"/>
    <w:rsid w:val="00FA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7E0343"/>
  <w15:chartTrackingRefBased/>
  <w15:docId w15:val="{81FE10DD-3A8E-5D4F-8E9D-29304F8D6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F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4FC0"/>
  </w:style>
  <w:style w:type="paragraph" w:styleId="Rodap">
    <w:name w:val="footer"/>
    <w:basedOn w:val="Normal"/>
    <w:link w:val="RodapChar"/>
    <w:uiPriority w:val="99"/>
    <w:unhideWhenUsed/>
    <w:rsid w:val="00144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4FC0"/>
  </w:style>
  <w:style w:type="paragraph" w:styleId="NormalWeb">
    <w:name w:val="Normal (Web)"/>
    <w:basedOn w:val="Normal"/>
    <w:uiPriority w:val="99"/>
    <w:unhideWhenUsed/>
    <w:rsid w:val="00144F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fault">
    <w:name w:val="Default"/>
    <w:rsid w:val="00144FC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comgrade">
    <w:name w:val="Table Grid"/>
    <w:basedOn w:val="Tabelanormal"/>
    <w:uiPriority w:val="59"/>
    <w:rsid w:val="002F646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C42B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gelica/Downloads/ATA%20DE%20DEFESA%20DO%20TC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C37C4A89AB4F7458F21239F136B0F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2EAF8C-5A19-3A49-AF38-DFC18950F88C}"/>
      </w:docPartPr>
      <w:docPartBody>
        <w:p w:rsidR="00000000" w:rsidRDefault="00484D0B">
          <w:pPr>
            <w:pStyle w:val="8C37C4A89AB4F7458F21239F136B0F9B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F225C383BDD34BA0C52263F5DDD9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C9CCDC-FA4E-A345-9476-267A6F929CE0}"/>
      </w:docPartPr>
      <w:docPartBody>
        <w:p w:rsidR="00000000" w:rsidRDefault="00CA4733">
          <w:pPr>
            <w:pStyle w:val="D9F225C383BDD34BA0C52263F5DDD9C6"/>
          </w:pPr>
          <w:r>
            <w:rPr>
              <w:rStyle w:val="TextodoEspaoReservado"/>
              <w:color w:val="808080"/>
            </w:rPr>
            <w:t>Clique ou toque aqui para inserir o texto.</w:t>
          </w:r>
        </w:p>
      </w:docPartBody>
    </w:docPart>
    <w:docPart>
      <w:docPartPr>
        <w:name w:val="CA3287D9D833D9438EB120D8E7437F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E8BFE1-8BDC-9E48-8F1F-DFC57B9EDACD}"/>
      </w:docPartPr>
      <w:docPartBody>
        <w:p w:rsidR="00000000" w:rsidRDefault="00CA4733">
          <w:pPr>
            <w:pStyle w:val="CA3287D9D833D9438EB120D8E7437F1E"/>
          </w:pPr>
          <w:r>
            <w:rPr>
              <w:rStyle w:val="TextodoEspaoReservado"/>
              <w:color w:val="808080"/>
            </w:rPr>
            <w:t>Clique ou toque aqui para inserir o texto.</w:t>
          </w:r>
        </w:p>
      </w:docPartBody>
    </w:docPart>
    <w:docPart>
      <w:docPartPr>
        <w:name w:val="82499397B994BB429F4EDC2EAA146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B1EA3B-03AF-8B4A-A2B5-CA578EDB3F45}"/>
      </w:docPartPr>
      <w:docPartBody>
        <w:p w:rsidR="00000000" w:rsidRDefault="00CA4733">
          <w:pPr>
            <w:pStyle w:val="82499397B994BB429F4EDC2EAA146B98"/>
          </w:pPr>
          <w:r>
            <w:rPr>
              <w:rStyle w:val="TextodoEspaoReservado"/>
              <w:color w:val="808080"/>
            </w:rPr>
            <w:t>Clique ou toque aqui para inserir o texto.</w:t>
          </w:r>
        </w:p>
      </w:docPartBody>
    </w:docPart>
    <w:docPart>
      <w:docPartPr>
        <w:name w:val="AD715535F34962428F0927526D2954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4DF920-6CDA-0F4A-856E-551437F4DC94}"/>
      </w:docPartPr>
      <w:docPartBody>
        <w:p w:rsidR="00000000" w:rsidRDefault="00CA4733">
          <w:pPr>
            <w:pStyle w:val="AD715535F34962428F0927526D295495"/>
          </w:pPr>
          <w:r>
            <w:rPr>
              <w:rStyle w:val="TextodoEspaoReservado"/>
              <w:color w:val="808080"/>
            </w:rPr>
            <w:t>Clique ou toque aqui para inserir o texto.</w:t>
          </w:r>
        </w:p>
      </w:docPartBody>
    </w:docPart>
    <w:docPart>
      <w:docPartPr>
        <w:name w:val="72DD5D367C69D64DBE4339AABF90A8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06E828-EDF7-4F4D-9207-11E1491F113E}"/>
      </w:docPartPr>
      <w:docPartBody>
        <w:p w:rsidR="00000000" w:rsidRDefault="00484D0B">
          <w:pPr>
            <w:pStyle w:val="72DD5D367C69D64DBE4339AABF90A822"/>
          </w:pPr>
          <w:r w:rsidRPr="00E20E11">
            <w:rPr>
              <w:rStyle w:val="TextodoEspaoReservado"/>
            </w:rPr>
            <w:t>Escolher um item.</w:t>
          </w:r>
        </w:p>
      </w:docPartBody>
    </w:docPart>
    <w:docPart>
      <w:docPartPr>
        <w:name w:val="2130540BC6F6614F82371E49C4CC5E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393DC-ED1E-244B-8E7F-37F74AFC550A}"/>
      </w:docPartPr>
      <w:docPartBody>
        <w:p w:rsidR="00000000" w:rsidRDefault="00484D0B">
          <w:pPr>
            <w:pStyle w:val="2130540BC6F6614F82371E49C4CC5E38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CD4344D7FFBA4AB2016A38377C48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1C078B-63CF-C346-ACA5-B0DE8FBF5D15}"/>
      </w:docPartPr>
      <w:docPartBody>
        <w:p w:rsidR="00000000" w:rsidRDefault="000D1437">
          <w:pPr>
            <w:pStyle w:val="3ACD4344D7FFBA4AB2016A38377C48B4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55474BBA330104984235C7110098F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9872A8-292F-FD44-81F4-A588F5D7F8B3}"/>
      </w:docPartPr>
      <w:docPartBody>
        <w:p w:rsidR="00000000" w:rsidRDefault="000D1437">
          <w:pPr>
            <w:pStyle w:val="755474BBA330104984235C7110098F35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C7E03171C848D4FB2C9472EC40B26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ECF1E6-3D98-5D45-9BC5-E46A349BF378}"/>
      </w:docPartPr>
      <w:docPartBody>
        <w:p w:rsidR="00000000" w:rsidRDefault="00FF4720">
          <w:pPr>
            <w:pStyle w:val="0C7E03171C848D4FB2C9472EC40B26D6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1C2DE4582D3640BB716A8E058696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6DBF4-2022-0640-BD1A-9054ACFC8B2F}"/>
      </w:docPartPr>
      <w:docPartBody>
        <w:p w:rsidR="00000000" w:rsidRDefault="000D1437">
          <w:pPr>
            <w:pStyle w:val="3F1C2DE4582D3640BB716A8E0586961B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7B3F0D07DDF654D9D69C4744FDDD6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8BAD75-8A49-CB4F-A927-288E715B26D6}"/>
      </w:docPartPr>
      <w:docPartBody>
        <w:p w:rsidR="00000000" w:rsidRDefault="000D1437">
          <w:pPr>
            <w:pStyle w:val="87B3F0D07DDF654D9D69C4744FDDD6EC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0A56E812A294A96F00310F977F5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494047-81CE-6247-89BF-5FB81F16753D}"/>
      </w:docPartPr>
      <w:docPartBody>
        <w:p w:rsidR="00000000" w:rsidRDefault="00FF4720">
          <w:pPr>
            <w:pStyle w:val="8280A56E812A294A96F00310F977F5AC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83B532889B00449E699B077FB13E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BE72AD-5466-3746-9CED-5A2C3A79ABC9}"/>
      </w:docPartPr>
      <w:docPartBody>
        <w:p w:rsidR="00000000" w:rsidRDefault="00FF4720">
          <w:pPr>
            <w:pStyle w:val="8D83B532889B00449E699B077FB13EB2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892C2516D4CF47BBD384CB0EC2BA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05018A-F152-1F48-BB2D-4B25C66BF329}"/>
      </w:docPartPr>
      <w:docPartBody>
        <w:p w:rsidR="00000000" w:rsidRDefault="00FF4720">
          <w:pPr>
            <w:pStyle w:val="25892C2516D4CF47BBD384CB0EC2BA98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88E4F9FB75DB4D90A34ACD13912F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FDBA62-9CB1-3E4C-8499-43515D6A659C}"/>
      </w:docPartPr>
      <w:docPartBody>
        <w:p w:rsidR="00000000" w:rsidRDefault="00FF4720">
          <w:pPr>
            <w:pStyle w:val="A788E4F9FB75DB4D90A34ACD13912F12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C39162CA38A1447B5723EC3B4A290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786FF8-F9B3-F94A-A724-0A436130B893}"/>
      </w:docPartPr>
      <w:docPartBody>
        <w:p w:rsidR="00000000" w:rsidRDefault="000D1437">
          <w:pPr>
            <w:pStyle w:val="DC39162CA38A1447B5723EC3B4A290EC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AB3F8A7E936B64095B4069F157159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AA0EB6-068B-9F42-ADBA-11D567AA47EF}"/>
      </w:docPartPr>
      <w:docPartBody>
        <w:p w:rsidR="00000000" w:rsidRDefault="00FF4720">
          <w:pPr>
            <w:pStyle w:val="0AB3F8A7E936B64095B4069F1571597D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287BF08343B44D9726D0AEB69D45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1E867F-0782-544A-B37F-189E600356BF}"/>
      </w:docPartPr>
      <w:docPartBody>
        <w:p w:rsidR="00000000" w:rsidRDefault="00484D0B">
          <w:pPr>
            <w:pStyle w:val="AF287BF08343B44D9726D0AEB69D4574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B24FC477CF1E8468F3EFB7247DC71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96F35F6-DB9E-FE49-A862-22D84C684637}"/>
      </w:docPartPr>
      <w:docPartBody>
        <w:p w:rsidR="00000000" w:rsidRDefault="00484D0B">
          <w:pPr>
            <w:pStyle w:val="9B24FC477CF1E8468F3EFB7247DC71EC"/>
          </w:pPr>
          <w:r w:rsidRPr="00E20E11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</w:style>
  <w:style w:type="paragraph" w:customStyle="1" w:styleId="8C37C4A89AB4F7458F21239F136B0F9B">
    <w:name w:val="8C37C4A89AB4F7458F21239F136B0F9B"/>
  </w:style>
  <w:style w:type="paragraph" w:customStyle="1" w:styleId="D9F225C383BDD34BA0C52263F5DDD9C6">
    <w:name w:val="D9F225C383BDD34BA0C52263F5DDD9C6"/>
  </w:style>
  <w:style w:type="paragraph" w:customStyle="1" w:styleId="CA3287D9D833D9438EB120D8E7437F1E">
    <w:name w:val="CA3287D9D833D9438EB120D8E7437F1E"/>
  </w:style>
  <w:style w:type="paragraph" w:customStyle="1" w:styleId="82499397B994BB429F4EDC2EAA146B98">
    <w:name w:val="82499397B994BB429F4EDC2EAA146B98"/>
  </w:style>
  <w:style w:type="paragraph" w:customStyle="1" w:styleId="AD715535F34962428F0927526D295495">
    <w:name w:val="AD715535F34962428F0927526D295495"/>
  </w:style>
  <w:style w:type="paragraph" w:customStyle="1" w:styleId="72DD5D367C69D64DBE4339AABF90A822">
    <w:name w:val="72DD5D367C69D64DBE4339AABF90A822"/>
  </w:style>
  <w:style w:type="paragraph" w:customStyle="1" w:styleId="2130540BC6F6614F82371E49C4CC5E38">
    <w:name w:val="2130540BC6F6614F82371E49C4CC5E38"/>
  </w:style>
  <w:style w:type="paragraph" w:customStyle="1" w:styleId="3ACD4344D7FFBA4AB2016A38377C48B4">
    <w:name w:val="3ACD4344D7FFBA4AB2016A38377C48B4"/>
  </w:style>
  <w:style w:type="paragraph" w:customStyle="1" w:styleId="755474BBA330104984235C7110098F35">
    <w:name w:val="755474BBA330104984235C7110098F35"/>
  </w:style>
  <w:style w:type="paragraph" w:customStyle="1" w:styleId="0C7E03171C848D4FB2C9472EC40B26D6">
    <w:name w:val="0C7E03171C848D4FB2C9472EC40B26D6"/>
  </w:style>
  <w:style w:type="paragraph" w:customStyle="1" w:styleId="3F1C2DE4582D3640BB716A8E0586961B">
    <w:name w:val="3F1C2DE4582D3640BB716A8E0586961B"/>
  </w:style>
  <w:style w:type="paragraph" w:customStyle="1" w:styleId="87B3F0D07DDF654D9D69C4744FDDD6EC">
    <w:name w:val="87B3F0D07DDF654D9D69C4744FDDD6EC"/>
  </w:style>
  <w:style w:type="paragraph" w:customStyle="1" w:styleId="8280A56E812A294A96F00310F977F5AC">
    <w:name w:val="8280A56E812A294A96F00310F977F5AC"/>
  </w:style>
  <w:style w:type="paragraph" w:customStyle="1" w:styleId="8D83B532889B00449E699B077FB13EB2">
    <w:name w:val="8D83B532889B00449E699B077FB13EB2"/>
  </w:style>
  <w:style w:type="paragraph" w:customStyle="1" w:styleId="25892C2516D4CF47BBD384CB0EC2BA98">
    <w:name w:val="25892C2516D4CF47BBD384CB0EC2BA98"/>
  </w:style>
  <w:style w:type="paragraph" w:customStyle="1" w:styleId="A788E4F9FB75DB4D90A34ACD13912F12">
    <w:name w:val="A788E4F9FB75DB4D90A34ACD13912F12"/>
  </w:style>
  <w:style w:type="paragraph" w:customStyle="1" w:styleId="DC39162CA38A1447B5723EC3B4A290EC">
    <w:name w:val="DC39162CA38A1447B5723EC3B4A290EC"/>
  </w:style>
  <w:style w:type="paragraph" w:customStyle="1" w:styleId="0AB3F8A7E936B64095B4069F1571597D">
    <w:name w:val="0AB3F8A7E936B64095B4069F1571597D"/>
  </w:style>
  <w:style w:type="paragraph" w:customStyle="1" w:styleId="AF287BF08343B44D9726D0AEB69D4574">
    <w:name w:val="AF287BF08343B44D9726D0AEB69D4574"/>
  </w:style>
  <w:style w:type="paragraph" w:customStyle="1" w:styleId="9B24FC477CF1E8468F3EFB7247DC71EC">
    <w:name w:val="9B24FC477CF1E8468F3EFB7247DC71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ATA DE DEFESA DO TCC.dotx</Template>
  <TotalTime>1</TotalTime>
  <Pages>2</Pages>
  <Words>301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2022-03-14T12:37:00Z</dcterms:created>
  <dcterms:modified xsi:type="dcterms:W3CDTF">2022-03-14T12:38:00Z</dcterms:modified>
</cp:coreProperties>
</file>